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D566" w14:textId="15C2F389" w:rsidR="009D71F6" w:rsidRDefault="00A770EB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80E929" wp14:editId="78A5A02A">
                <wp:simplePos x="0" y="0"/>
                <wp:positionH relativeFrom="column">
                  <wp:posOffset>1811215</wp:posOffset>
                </wp:positionH>
                <wp:positionV relativeFrom="paragraph">
                  <wp:posOffset>7727182</wp:posOffset>
                </wp:positionV>
                <wp:extent cx="4524375" cy="1245996"/>
                <wp:effectExtent l="0" t="0" r="0" b="0"/>
                <wp:wrapNone/>
                <wp:docPr id="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245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915" w:type="pct"/>
                              <w:tblCellSpacing w:w="0" w:type="dxa"/>
                              <w:tblCellMar>
                                <w:top w:w="120" w:type="dxa"/>
                                <w:left w:w="120" w:type="dxa"/>
                                <w:bottom w:w="120" w:type="dxa"/>
                                <w:right w:w="12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0"/>
                              <w:gridCol w:w="5696"/>
                            </w:tblGrid>
                            <w:tr w:rsidR="003A6EBB" w14:paraId="2827BE98" w14:textId="77777777" w:rsidTr="003A6EBB">
                              <w:trPr>
                                <w:trHeight w:val="927"/>
                                <w:tblCellSpacing w:w="0" w:type="dxa"/>
                              </w:trPr>
                              <w:tc>
                                <w:tcPr>
                                  <w:tcW w:w="772" w:type="pct"/>
                                  <w:noWrap/>
                                  <w:hideMark/>
                                </w:tcPr>
                                <w:p w14:paraId="6A168E86" w14:textId="77777777" w:rsidR="003A6EBB" w:rsidRPr="005A5426" w:rsidRDefault="003A6EBB">
                                  <w:pPr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8" w:type="pct"/>
                                  <w:vAlign w:val="center"/>
                                  <w:hideMark/>
                                </w:tcPr>
                                <w:p w14:paraId="7E669A3F" w14:textId="1E07B077" w:rsidR="003A6EBB" w:rsidRPr="005A5426" w:rsidRDefault="003A6EBB">
                                  <w:pPr>
                                    <w:pStyle w:val="NormalWeb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If you have any questions or comments regarding the meeting please feel free to contact DeeDee </w:t>
                                  </w:r>
                                  <w:r w:rsidR="0021307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McNeil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at any of the below addresses or telephone numbers.</w:t>
                                  </w:r>
                                </w:p>
                                <w:p w14:paraId="41384E7C" w14:textId="66F3B4B8" w:rsidR="003A6EBB" w:rsidRPr="005A5426" w:rsidRDefault="003A6EBB" w:rsidP="00763089">
                                  <w:pPr>
                                    <w:pStyle w:val="NormalWeb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DeeDee </w:t>
                                  </w:r>
                                  <w:r w:rsidR="0021307F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McNeill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, Nuclear Suppliers Association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(401) 637-4224 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5A5426">
                                    <w:rPr>
                                      <w:rStyle w:val="Strong"/>
                                      <w:rFonts w:eastAsia="Times"/>
                                      <w:b w:val="0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E-mail</w:t>
                                  </w:r>
                                  <w:r w:rsidRPr="005A5426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r w:rsidR="00A770EB" w:rsidRPr="00A770EB">
                                    <w:rPr>
                                      <w:color w:val="EEECE1" w:themeColor="background2"/>
                                    </w:rPr>
                                    <w:t>deedeemcneill@nuclearsup</w:t>
                                  </w:r>
                                  <w:r w:rsidR="00A770EB">
                                    <w:rPr>
                                      <w:color w:val="EEECE1" w:themeColor="background2"/>
                                    </w:rPr>
                                    <w:t>p</w:t>
                                  </w:r>
                                  <w:r w:rsidR="00A770EB" w:rsidRPr="00A770EB">
                                    <w:rPr>
                                      <w:color w:val="EEECE1" w:themeColor="background2"/>
                                    </w:rPr>
                                    <w:t>lier.org</w:t>
                                  </w:r>
                                </w:p>
                              </w:tc>
                            </w:tr>
                          </w:tbl>
                          <w:p w14:paraId="17C79501" w14:textId="77777777" w:rsidR="009D71F6" w:rsidRPr="004A516D" w:rsidRDefault="009D71F6" w:rsidP="003A6EBB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0E9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2.6pt;margin-top:608.45pt;width:356.25pt;height:98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" filled="f" stroked="f">
                <v:textbox>
                  <w:txbxContent>
                    <w:tbl>
                      <w:tblPr>
                        <w:tblW w:w="4915" w:type="pct"/>
                        <w:tblCellSpacing w:w="0" w:type="dxa"/>
                        <w:tblCellMar>
                          <w:top w:w="120" w:type="dxa"/>
                          <w:left w:w="120" w:type="dxa"/>
                          <w:bottom w:w="120" w:type="dxa"/>
                          <w:right w:w="12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0"/>
                        <w:gridCol w:w="5696"/>
                      </w:tblGrid>
                      <w:tr w:rsidR="003A6EBB" w14:paraId="2827BE98" w14:textId="77777777" w:rsidTr="003A6EBB">
                        <w:trPr>
                          <w:trHeight w:val="927"/>
                          <w:tblCellSpacing w:w="0" w:type="dxa"/>
                        </w:trPr>
                        <w:tc>
                          <w:tcPr>
                            <w:tcW w:w="772" w:type="pct"/>
                            <w:noWrap/>
                            <w:hideMark/>
                          </w:tcPr>
                          <w:p w14:paraId="6A168E86" w14:textId="77777777" w:rsidR="003A6EBB" w:rsidRPr="005A5426" w:rsidRDefault="003A6EBB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28" w:type="pct"/>
                            <w:vAlign w:val="center"/>
                            <w:hideMark/>
                          </w:tcPr>
                          <w:p w14:paraId="7E669A3F" w14:textId="1E07B077" w:rsidR="003A6EBB" w:rsidRPr="005A5426" w:rsidRDefault="003A6EBB">
                            <w:pPr>
                              <w:pStyle w:val="NormalWeb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If you have any questions or comments regarding the meeting please feel free to contact DeeDee </w:t>
                            </w:r>
                            <w:r w:rsidR="0021307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McNeil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at any of the below addresses or telephone numbers.</w:t>
                            </w:r>
                          </w:p>
                          <w:p w14:paraId="41384E7C" w14:textId="66F3B4B8" w:rsidR="003A6EBB" w:rsidRPr="005A5426" w:rsidRDefault="003A6EBB" w:rsidP="00763089">
                            <w:pPr>
                              <w:pStyle w:val="NormalWeb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DeeDee </w:t>
                            </w:r>
                            <w:r w:rsidR="0021307F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McNeill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 Nuclear Suppliers Association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Phone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(401) 637-4224 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  <w:t>E-mail</w:t>
                            </w:r>
                            <w:r w:rsidRPr="005A5426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A770EB" w:rsidRPr="00A770EB">
                              <w:rPr>
                                <w:color w:val="EEECE1" w:themeColor="background2"/>
                              </w:rPr>
                              <w:t>deedeemcneill@nuclearsup</w:t>
                            </w:r>
                            <w:r w:rsidR="00A770EB">
                              <w:rPr>
                                <w:color w:val="EEECE1" w:themeColor="background2"/>
                              </w:rPr>
                              <w:t>p</w:t>
                            </w:r>
                            <w:r w:rsidR="00A770EB" w:rsidRPr="00A770EB">
                              <w:rPr>
                                <w:color w:val="EEECE1" w:themeColor="background2"/>
                              </w:rPr>
                              <w:t>lier.org</w:t>
                            </w:r>
                          </w:p>
                        </w:tc>
                      </w:tr>
                    </w:tbl>
                    <w:p w14:paraId="17C79501" w14:textId="77777777" w:rsidR="009D71F6" w:rsidRPr="004A516D" w:rsidRDefault="009D71F6" w:rsidP="003A6EBB">
                      <w:pPr>
                        <w:pStyle w:val="Address"/>
                      </w:pPr>
                    </w:p>
                  </w:txbxContent>
                </v:textbox>
              </v:shape>
            </w:pict>
          </mc:Fallback>
        </mc:AlternateContent>
      </w:r>
      <w:r w:rsidR="009101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B27E47" wp14:editId="35A32390">
                <wp:simplePos x="0" y="0"/>
                <wp:positionH relativeFrom="column">
                  <wp:posOffset>-633095</wp:posOffset>
                </wp:positionH>
                <wp:positionV relativeFrom="paragraph">
                  <wp:posOffset>4237355</wp:posOffset>
                </wp:positionV>
                <wp:extent cx="2146935" cy="4438015"/>
                <wp:effectExtent l="0" t="0" r="0" b="635"/>
                <wp:wrapNone/>
                <wp:docPr id="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443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20841" w14:textId="77777777" w:rsidR="001F7062" w:rsidRDefault="001F7062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4B3A1E">
                              <w:rPr>
                                <w:b/>
                                <w:color w:val="FFFFFF"/>
                                <w:u w:val="single"/>
                              </w:rPr>
                              <w:t>Board of Directors</w:t>
                            </w:r>
                          </w:p>
                          <w:p w14:paraId="6C03836C" w14:textId="77777777" w:rsidR="004B3A1E" w:rsidRDefault="004B3A1E" w:rsidP="009D71F6">
                            <w:pPr>
                              <w:pStyle w:val="BodyTex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5DD5AFF5" w14:textId="578C50F9" w:rsidR="00202649" w:rsidRPr="0014779B" w:rsidRDefault="00DE58BF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>Chairman</w:t>
                            </w:r>
                            <w:r w:rsidR="0020264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2D290A">
                              <w:rPr>
                                <w:color w:val="FFFFFF"/>
                              </w:rPr>
                              <w:t>–</w:t>
                            </w:r>
                            <w:r w:rsidR="00202649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2D290A">
                              <w:rPr>
                                <w:color w:val="FFFFFF"/>
                              </w:rPr>
                              <w:t>Jeff Fontaine</w:t>
                            </w:r>
                          </w:p>
                          <w:p w14:paraId="593CD37B" w14:textId="72E0B547" w:rsidR="00910155" w:rsidRDefault="00595CDD" w:rsidP="00910155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hyperlink r:id="rId6" w:history="1">
                              <w:r w:rsidR="002D290A" w:rsidRPr="00854D5F">
                                <w:rPr>
                                  <w:rStyle w:val="Hyperlink"/>
                                </w:rPr>
                                <w:t>fontainej@energyharbor.com</w:t>
                              </w:r>
                            </w:hyperlink>
                          </w:p>
                          <w:p w14:paraId="255F3524" w14:textId="77777777" w:rsidR="002D290A" w:rsidRPr="0014779B" w:rsidRDefault="002D290A" w:rsidP="00910155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0D8A08DA" w14:textId="2BDEFE49" w:rsidR="00910155" w:rsidRDefault="0041566B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Vice </w:t>
                            </w:r>
                            <w:r w:rsidR="00DE58BF" w:rsidRPr="0014779B">
                              <w:rPr>
                                <w:color w:val="FFFFFF"/>
                              </w:rPr>
                              <w:t>Chairman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910155">
                              <w:rPr>
                                <w:color w:val="FFFFFF"/>
                              </w:rPr>
                              <w:t>–</w:t>
                            </w:r>
                            <w:r w:rsidRPr="0014779B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2D290A">
                              <w:rPr>
                                <w:color w:val="FFFFFF"/>
                              </w:rPr>
                              <w:t>Joe Coughlin</w:t>
                            </w:r>
                          </w:p>
                          <w:p w14:paraId="03824DA5" w14:textId="4CF8FCD4" w:rsidR="00202649" w:rsidRDefault="002D290A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joseph</w:t>
                            </w:r>
                            <w:r w:rsidR="00202649" w:rsidRPr="00202649">
                              <w:rPr>
                                <w:color w:val="FFFFFF"/>
                              </w:rPr>
                              <w:t>.</w:t>
                            </w:r>
                            <w:r>
                              <w:rPr>
                                <w:color w:val="FFFFFF"/>
                              </w:rPr>
                              <w:t>coughlin</w:t>
                            </w:r>
                            <w:r w:rsidR="00202649" w:rsidRPr="00202649">
                              <w:rPr>
                                <w:color w:val="FFFFFF"/>
                              </w:rPr>
                              <w:t>@</w:t>
                            </w:r>
                            <w:r>
                              <w:rPr>
                                <w:color w:val="FFFFFF"/>
                              </w:rPr>
                              <w:t>exeloncorp.com</w:t>
                            </w:r>
                          </w:p>
                          <w:p w14:paraId="38E95A21" w14:textId="77777777" w:rsidR="00910155" w:rsidRDefault="00910155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6B337DC0" w14:textId="06B4D3F6" w:rsidR="008C4840" w:rsidRDefault="00763089" w:rsidP="008C484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Secretary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 w:rsidR="002D290A">
                              <w:rPr>
                                <w:color w:val="FFFFFF"/>
                              </w:rPr>
                              <w:t>Bob French</w:t>
                            </w:r>
                          </w:p>
                          <w:p w14:paraId="316C1FD1" w14:textId="0FD4141F" w:rsidR="001F7062" w:rsidRDefault="00F907A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F907A9">
                              <w:rPr>
                                <w:color w:val="FFFFFF"/>
                              </w:rPr>
                              <w:t xml:space="preserve"> (</w:t>
                            </w:r>
                            <w:r w:rsidR="002D290A">
                              <w:rPr>
                                <w:color w:val="FFFFFF"/>
                              </w:rPr>
                              <w:t>bofrenc</w:t>
                            </w:r>
                            <w:r w:rsidRPr="00F907A9">
                              <w:rPr>
                                <w:color w:val="FFFFFF"/>
                              </w:rPr>
                              <w:t>@WCNOC.com)</w:t>
                            </w:r>
                          </w:p>
                          <w:p w14:paraId="1C0D7284" w14:textId="77777777" w:rsidR="00F907A9" w:rsidRPr="0014779B" w:rsidRDefault="00F907A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AEEE069" w14:textId="77777777" w:rsidR="00202649" w:rsidRDefault="001F7062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 w:rsidRPr="0014779B">
                              <w:rPr>
                                <w:color w:val="FFFFFF"/>
                              </w:rPr>
                              <w:t xml:space="preserve">Treasurer - </w:t>
                            </w:r>
                            <w:r w:rsidR="00202649">
                              <w:rPr>
                                <w:color w:val="FFFFFF"/>
                              </w:rPr>
                              <w:t>Kinsey Bo</w:t>
                            </w:r>
                            <w:r w:rsidR="00763089">
                              <w:rPr>
                                <w:color w:val="FFFFFF"/>
                              </w:rPr>
                              <w:t>e</w:t>
                            </w:r>
                            <w:r w:rsidR="00202649">
                              <w:rPr>
                                <w:color w:val="FFFFFF"/>
                              </w:rPr>
                              <w:t>hl</w:t>
                            </w:r>
                          </w:p>
                          <w:p w14:paraId="4923E74C" w14:textId="46F6FD84" w:rsidR="00202649" w:rsidRDefault="00202649" w:rsidP="00202649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kinsey.bo</w:t>
                            </w:r>
                            <w:r w:rsidR="00E92B47">
                              <w:rPr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</w:rPr>
                              <w:t>hl@</w:t>
                            </w:r>
                            <w:r w:rsidR="0021307F">
                              <w:rPr>
                                <w:color w:val="FFFFFF"/>
                              </w:rPr>
                              <w:t>nexteraenergy</w:t>
                            </w:r>
                            <w:r>
                              <w:rPr>
                                <w:color w:val="FFFFFF"/>
                              </w:rPr>
                              <w:t>.com</w:t>
                            </w:r>
                          </w:p>
                          <w:p w14:paraId="016D2F92" w14:textId="77777777" w:rsidR="00910155" w:rsidRPr="0014779B" w:rsidRDefault="00910155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54C6A92A" w14:textId="77777777" w:rsidR="001F7062" w:rsidRDefault="001F7062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  <w:r w:rsidRPr="0014779B">
                              <w:rPr>
                                <w:b/>
                                <w:color w:val="FFFFFF"/>
                                <w:u w:val="single"/>
                              </w:rPr>
                              <w:t>Steering Board</w:t>
                            </w:r>
                          </w:p>
                          <w:p w14:paraId="645481C7" w14:textId="77777777" w:rsidR="0014779B" w:rsidRDefault="0014779B" w:rsidP="009D71F6">
                            <w:pPr>
                              <w:pStyle w:val="BodyText"/>
                              <w:rPr>
                                <w:b/>
                                <w:color w:val="FFFFFF"/>
                                <w:u w:val="single"/>
                              </w:rPr>
                            </w:pPr>
                          </w:p>
                          <w:p w14:paraId="1903AC93" w14:textId="0C688759" w:rsidR="00332FDA" w:rsidRDefault="002D290A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Steve Edelman</w:t>
                            </w:r>
                          </w:p>
                          <w:p w14:paraId="3D0051DA" w14:textId="6A4C9FD4" w:rsidR="00332FDA" w:rsidRDefault="002D290A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Steven.Ed</w:t>
                            </w:r>
                            <w:r w:rsidR="0021307F">
                              <w:rPr>
                                <w:color w:val="FFFFFF"/>
                              </w:rPr>
                              <w:t>el</w:t>
                            </w:r>
                            <w:r>
                              <w:rPr>
                                <w:color w:val="FFFFFF"/>
                              </w:rPr>
                              <w:t>man</w:t>
                            </w:r>
                            <w:r w:rsidR="00332FDA">
                              <w:rPr>
                                <w:color w:val="FFFFFF"/>
                              </w:rPr>
                              <w:t>@</w:t>
                            </w:r>
                            <w:r>
                              <w:rPr>
                                <w:color w:val="FFFFFF"/>
                              </w:rPr>
                              <w:t>exeloncorp.com</w:t>
                            </w:r>
                          </w:p>
                          <w:p w14:paraId="5050F8DA" w14:textId="77777777" w:rsidR="00910155" w:rsidRDefault="00910155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4D67A92C" w14:textId="01C38EA9" w:rsidR="00202649" w:rsidRDefault="002D290A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Dave Martin</w:t>
                            </w:r>
                          </w:p>
                          <w:p w14:paraId="64FA60C0" w14:textId="4E919A8B" w:rsidR="002D290A" w:rsidRDefault="002D290A" w:rsidP="002D290A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david.r.martin@xcelenergy.com</w:t>
                            </w:r>
                          </w:p>
                          <w:p w14:paraId="3A64803A" w14:textId="77777777" w:rsidR="00202649" w:rsidRDefault="00202649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3C9815A0" w14:textId="41D7046C" w:rsidR="008C4840" w:rsidRDefault="002D290A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William Scarberry</w:t>
                            </w:r>
                          </w:p>
                          <w:p w14:paraId="2F5EF796" w14:textId="277E1391" w:rsidR="002D290A" w:rsidRDefault="002D290A" w:rsidP="002D290A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William.Scarberry@ge.com</w:t>
                            </w:r>
                          </w:p>
                          <w:p w14:paraId="31826BD3" w14:textId="77777777" w:rsidR="008C4840" w:rsidRDefault="008C4840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736F492D" w14:textId="77777777" w:rsidR="008C4840" w:rsidRDefault="008C4840" w:rsidP="009D71F6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Open 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27E47" id="Text Box 7" o:spid="_x0000_s1027" type="#_x0000_t202" style="position:absolute;margin-left:-49.85pt;margin-top:333.65pt;width:169.05pt;height:349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" filled="f" stroked="f">
                <v:textbox>
                  <w:txbxContent>
                    <w:p w14:paraId="5F020841" w14:textId="77777777" w:rsidR="001F7062" w:rsidRDefault="001F7062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4B3A1E">
                        <w:rPr>
                          <w:b/>
                          <w:color w:val="FFFFFF"/>
                          <w:u w:val="single"/>
                        </w:rPr>
                        <w:t>Board of Directors</w:t>
                      </w:r>
                    </w:p>
                    <w:p w14:paraId="6C03836C" w14:textId="77777777" w:rsidR="004B3A1E" w:rsidRDefault="004B3A1E" w:rsidP="009D71F6">
                      <w:pPr>
                        <w:pStyle w:val="BodyTex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14:paraId="5DD5AFF5" w14:textId="578C50F9" w:rsidR="00202649" w:rsidRPr="0014779B" w:rsidRDefault="00DE58BF" w:rsidP="00202649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>Chairman</w:t>
                      </w:r>
                      <w:r w:rsidR="00202649">
                        <w:rPr>
                          <w:color w:val="FFFFFF"/>
                        </w:rPr>
                        <w:t xml:space="preserve"> </w:t>
                      </w:r>
                      <w:r w:rsidR="002D290A">
                        <w:rPr>
                          <w:color w:val="FFFFFF"/>
                        </w:rPr>
                        <w:t>–</w:t>
                      </w:r>
                      <w:r w:rsidR="00202649">
                        <w:rPr>
                          <w:color w:val="FFFFFF"/>
                        </w:rPr>
                        <w:t xml:space="preserve"> </w:t>
                      </w:r>
                      <w:r w:rsidR="002D290A">
                        <w:rPr>
                          <w:color w:val="FFFFFF"/>
                        </w:rPr>
                        <w:t>Jeff Fontaine</w:t>
                      </w:r>
                    </w:p>
                    <w:p w14:paraId="593CD37B" w14:textId="72E0B547" w:rsidR="00910155" w:rsidRDefault="00595CDD" w:rsidP="00910155">
                      <w:pPr>
                        <w:pStyle w:val="BodyText"/>
                        <w:rPr>
                          <w:color w:val="FFFFFF"/>
                        </w:rPr>
                      </w:pPr>
                      <w:hyperlink r:id="rId7" w:history="1">
                        <w:r w:rsidR="002D290A" w:rsidRPr="00854D5F">
                          <w:rPr>
                            <w:rStyle w:val="Hyperlink"/>
                          </w:rPr>
                          <w:t>fontainej@energyharbor.com</w:t>
                        </w:r>
                      </w:hyperlink>
                    </w:p>
                    <w:p w14:paraId="255F3524" w14:textId="77777777" w:rsidR="002D290A" w:rsidRPr="0014779B" w:rsidRDefault="002D290A" w:rsidP="00910155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0D8A08DA" w14:textId="2BDEFE49" w:rsidR="00910155" w:rsidRDefault="0041566B" w:rsidP="00202649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Vice </w:t>
                      </w:r>
                      <w:r w:rsidR="00DE58BF" w:rsidRPr="0014779B">
                        <w:rPr>
                          <w:color w:val="FFFFFF"/>
                        </w:rPr>
                        <w:t>Chairman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910155">
                        <w:rPr>
                          <w:color w:val="FFFFFF"/>
                        </w:rPr>
                        <w:t>–</w:t>
                      </w:r>
                      <w:r w:rsidRPr="0014779B">
                        <w:rPr>
                          <w:color w:val="FFFFFF"/>
                        </w:rPr>
                        <w:t xml:space="preserve"> </w:t>
                      </w:r>
                      <w:r w:rsidR="002D290A">
                        <w:rPr>
                          <w:color w:val="FFFFFF"/>
                        </w:rPr>
                        <w:t>Joe Coughlin</w:t>
                      </w:r>
                    </w:p>
                    <w:p w14:paraId="03824DA5" w14:textId="4CF8FCD4" w:rsidR="00202649" w:rsidRDefault="002D290A" w:rsidP="00202649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joseph</w:t>
                      </w:r>
                      <w:r w:rsidR="00202649" w:rsidRPr="00202649">
                        <w:rPr>
                          <w:color w:val="FFFFFF"/>
                        </w:rPr>
                        <w:t>.</w:t>
                      </w:r>
                      <w:r>
                        <w:rPr>
                          <w:color w:val="FFFFFF"/>
                        </w:rPr>
                        <w:t>coughlin</w:t>
                      </w:r>
                      <w:r w:rsidR="00202649" w:rsidRPr="00202649">
                        <w:rPr>
                          <w:color w:val="FFFFFF"/>
                        </w:rPr>
                        <w:t>@</w:t>
                      </w:r>
                      <w:r>
                        <w:rPr>
                          <w:color w:val="FFFFFF"/>
                        </w:rPr>
                        <w:t>exeloncorp.com</w:t>
                      </w:r>
                    </w:p>
                    <w:p w14:paraId="38E95A21" w14:textId="77777777" w:rsidR="00910155" w:rsidRDefault="00910155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6B337DC0" w14:textId="06B4D3F6" w:rsidR="008C4840" w:rsidRDefault="00763089" w:rsidP="008C4840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Secretary </w:t>
                      </w:r>
                      <w:r>
                        <w:rPr>
                          <w:color w:val="FFFFFF"/>
                        </w:rPr>
                        <w:t>-</w:t>
                      </w:r>
                      <w:r w:rsidR="002D290A">
                        <w:rPr>
                          <w:color w:val="FFFFFF"/>
                        </w:rPr>
                        <w:t>Bob French</w:t>
                      </w:r>
                    </w:p>
                    <w:p w14:paraId="316C1FD1" w14:textId="0FD4141F" w:rsidR="001F7062" w:rsidRDefault="00F907A9" w:rsidP="009D71F6">
                      <w:pPr>
                        <w:pStyle w:val="BodyText"/>
                        <w:rPr>
                          <w:color w:val="FFFFFF"/>
                        </w:rPr>
                      </w:pPr>
                      <w:r w:rsidRPr="00F907A9">
                        <w:rPr>
                          <w:color w:val="FFFFFF"/>
                        </w:rPr>
                        <w:t xml:space="preserve"> (</w:t>
                      </w:r>
                      <w:r w:rsidR="002D290A">
                        <w:rPr>
                          <w:color w:val="FFFFFF"/>
                        </w:rPr>
                        <w:t>bofrenc</w:t>
                      </w:r>
                      <w:r w:rsidRPr="00F907A9">
                        <w:rPr>
                          <w:color w:val="FFFFFF"/>
                        </w:rPr>
                        <w:t>@WCNOC.com)</w:t>
                      </w:r>
                    </w:p>
                    <w:p w14:paraId="1C0D7284" w14:textId="77777777" w:rsidR="00F907A9" w:rsidRPr="0014779B" w:rsidRDefault="00F907A9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AEEE069" w14:textId="77777777" w:rsidR="00202649" w:rsidRDefault="001F7062" w:rsidP="00202649">
                      <w:pPr>
                        <w:pStyle w:val="BodyText"/>
                        <w:rPr>
                          <w:color w:val="FFFFFF"/>
                        </w:rPr>
                      </w:pPr>
                      <w:r w:rsidRPr="0014779B">
                        <w:rPr>
                          <w:color w:val="FFFFFF"/>
                        </w:rPr>
                        <w:t xml:space="preserve">Treasurer - </w:t>
                      </w:r>
                      <w:r w:rsidR="00202649">
                        <w:rPr>
                          <w:color w:val="FFFFFF"/>
                        </w:rPr>
                        <w:t>Kinsey Bo</w:t>
                      </w:r>
                      <w:r w:rsidR="00763089">
                        <w:rPr>
                          <w:color w:val="FFFFFF"/>
                        </w:rPr>
                        <w:t>e</w:t>
                      </w:r>
                      <w:r w:rsidR="00202649">
                        <w:rPr>
                          <w:color w:val="FFFFFF"/>
                        </w:rPr>
                        <w:t>hl</w:t>
                      </w:r>
                    </w:p>
                    <w:p w14:paraId="4923E74C" w14:textId="46F6FD84" w:rsidR="00202649" w:rsidRDefault="00202649" w:rsidP="00202649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kinsey.bo</w:t>
                      </w:r>
                      <w:r w:rsidR="00E92B47">
                        <w:rPr>
                          <w:color w:val="FFFFFF"/>
                        </w:rPr>
                        <w:t>e</w:t>
                      </w:r>
                      <w:r>
                        <w:rPr>
                          <w:color w:val="FFFFFF"/>
                        </w:rPr>
                        <w:t>hl@</w:t>
                      </w:r>
                      <w:r w:rsidR="0021307F">
                        <w:rPr>
                          <w:color w:val="FFFFFF"/>
                        </w:rPr>
                        <w:t>nexteraenergy</w:t>
                      </w:r>
                      <w:r>
                        <w:rPr>
                          <w:color w:val="FFFFFF"/>
                        </w:rPr>
                        <w:t>.com</w:t>
                      </w:r>
                    </w:p>
                    <w:p w14:paraId="016D2F92" w14:textId="77777777" w:rsidR="00910155" w:rsidRPr="0014779B" w:rsidRDefault="00910155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54C6A92A" w14:textId="77777777" w:rsidR="001F7062" w:rsidRDefault="001F7062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  <w:r w:rsidRPr="0014779B">
                        <w:rPr>
                          <w:b/>
                          <w:color w:val="FFFFFF"/>
                          <w:u w:val="single"/>
                        </w:rPr>
                        <w:t>Steering Board</w:t>
                      </w:r>
                    </w:p>
                    <w:p w14:paraId="645481C7" w14:textId="77777777" w:rsidR="0014779B" w:rsidRDefault="0014779B" w:rsidP="009D71F6">
                      <w:pPr>
                        <w:pStyle w:val="BodyText"/>
                        <w:rPr>
                          <w:b/>
                          <w:color w:val="FFFFFF"/>
                          <w:u w:val="single"/>
                        </w:rPr>
                      </w:pPr>
                    </w:p>
                    <w:p w14:paraId="1903AC93" w14:textId="0C688759" w:rsidR="00332FDA" w:rsidRDefault="002D290A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Steve Edelman</w:t>
                      </w:r>
                    </w:p>
                    <w:p w14:paraId="3D0051DA" w14:textId="6A4C9FD4" w:rsidR="00332FDA" w:rsidRDefault="002D290A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Steven.Ed</w:t>
                      </w:r>
                      <w:r w:rsidR="0021307F">
                        <w:rPr>
                          <w:color w:val="FFFFFF"/>
                        </w:rPr>
                        <w:t>el</w:t>
                      </w:r>
                      <w:r>
                        <w:rPr>
                          <w:color w:val="FFFFFF"/>
                        </w:rPr>
                        <w:t>man</w:t>
                      </w:r>
                      <w:r w:rsidR="00332FDA">
                        <w:rPr>
                          <w:color w:val="FFFFFF"/>
                        </w:rPr>
                        <w:t>@</w:t>
                      </w:r>
                      <w:r>
                        <w:rPr>
                          <w:color w:val="FFFFFF"/>
                        </w:rPr>
                        <w:t>exeloncorp.com</w:t>
                      </w:r>
                    </w:p>
                    <w:p w14:paraId="5050F8DA" w14:textId="77777777" w:rsidR="00910155" w:rsidRDefault="00910155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4D67A92C" w14:textId="01C38EA9" w:rsidR="00202649" w:rsidRDefault="002D290A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Dave Martin</w:t>
                      </w:r>
                    </w:p>
                    <w:p w14:paraId="64FA60C0" w14:textId="4E919A8B" w:rsidR="002D290A" w:rsidRDefault="002D290A" w:rsidP="002D290A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david.r.martin@xcelenergy.com</w:t>
                      </w:r>
                    </w:p>
                    <w:p w14:paraId="3A64803A" w14:textId="77777777" w:rsidR="00202649" w:rsidRDefault="00202649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3C9815A0" w14:textId="41D7046C" w:rsidR="008C4840" w:rsidRDefault="002D290A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William Scarberry</w:t>
                      </w:r>
                    </w:p>
                    <w:p w14:paraId="2F5EF796" w14:textId="277E1391" w:rsidR="002D290A" w:rsidRDefault="002D290A" w:rsidP="002D290A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William.Scarberry@ge.com</w:t>
                      </w:r>
                    </w:p>
                    <w:p w14:paraId="31826BD3" w14:textId="77777777" w:rsidR="008C4840" w:rsidRDefault="008C4840" w:rsidP="009D71F6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736F492D" w14:textId="77777777" w:rsidR="008C4840" w:rsidRDefault="008C4840" w:rsidP="009D71F6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Open Position</w:t>
                      </w:r>
                    </w:p>
                  </w:txbxContent>
                </v:textbox>
              </v:shape>
            </w:pict>
          </mc:Fallback>
        </mc:AlternateContent>
      </w:r>
      <w:r w:rsidR="0091015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9826E0" wp14:editId="3E1837DE">
                <wp:simplePos x="0" y="0"/>
                <wp:positionH relativeFrom="column">
                  <wp:posOffset>-551180</wp:posOffset>
                </wp:positionH>
                <wp:positionV relativeFrom="paragraph">
                  <wp:posOffset>1629410</wp:posOffset>
                </wp:positionV>
                <wp:extent cx="2028825" cy="2355850"/>
                <wp:effectExtent l="0" t="0" r="9525" b="6350"/>
                <wp:wrapNone/>
                <wp:docPr id="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355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143C4" w14:textId="77777777" w:rsidR="009D71F6" w:rsidRPr="00A758D3" w:rsidRDefault="00F907A9" w:rsidP="00AC3FC2">
                            <w:pPr>
                              <w:pStyle w:val="placephotohere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Key West</w:t>
                            </w:r>
                          </w:p>
                          <w:p w14:paraId="22A16A35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257428FB" w14:textId="77777777" w:rsidR="009D71F6" w:rsidRPr="004102FB" w:rsidRDefault="00F907A9" w:rsidP="00AC3FC2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29949" wp14:editId="7CBF4701">
                                  <wp:extent cx="1840523" cy="1719411"/>
                                  <wp:effectExtent l="0" t="0" r="7620" b="0"/>
                                  <wp:docPr id="2" name="Picture 2" descr="http://keystv.com/dynamic/clients/KeyWestCity/KeyWest_pic.jpg">
                                    <a:hlinkClick xmlns:a="http://schemas.openxmlformats.org/drawingml/2006/main" r:id="rId8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http://keystv.com/dynamic/clients/KeyWestCity/KeyWest_pic.jpg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724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4E1B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7646D6A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62C67B69" w14:textId="77777777" w:rsidR="009D71F6" w:rsidRPr="004102FB" w:rsidRDefault="009D71F6" w:rsidP="00AC3FC2">
                            <w:pPr>
                              <w:pStyle w:val="placephotohere"/>
                            </w:pPr>
                          </w:p>
                          <w:p w14:paraId="73794761" w14:textId="77777777" w:rsidR="009D71F6" w:rsidRPr="004102FB" w:rsidRDefault="009D71F6" w:rsidP="00AC3FC2">
                            <w:pPr>
                              <w:pStyle w:val="placephotohere"/>
                              <w:rPr>
                                <w:b/>
                              </w:rPr>
                            </w:pPr>
                          </w:p>
                          <w:p w14:paraId="0EB44515" w14:textId="77777777" w:rsidR="009D71F6" w:rsidRDefault="009D71F6" w:rsidP="00AC3FC2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26E0" id="Text Box 14" o:spid="_x0000_s1028" type="#_x0000_t202" style="position:absolute;margin-left:-43.4pt;margin-top:128.3pt;width:159.75pt;height:18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" fillcolor="silver" stroked="f">
                <v:textbox>
                  <w:txbxContent>
                    <w:p w14:paraId="225143C4" w14:textId="77777777" w:rsidR="009D71F6" w:rsidRPr="00A758D3" w:rsidRDefault="00F907A9" w:rsidP="00AC3FC2">
                      <w:pPr>
                        <w:pStyle w:val="placephotohere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Key West</w:t>
                      </w:r>
                    </w:p>
                    <w:p w14:paraId="22A16A35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257428FB" w14:textId="77777777" w:rsidR="009D71F6" w:rsidRPr="004102FB" w:rsidRDefault="00F907A9" w:rsidP="00AC3FC2">
                      <w:pPr>
                        <w:pStyle w:val="placephotoher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029949" wp14:editId="7CBF4701">
                            <wp:extent cx="1840523" cy="1719411"/>
                            <wp:effectExtent l="0" t="0" r="7620" b="0"/>
                            <wp:docPr id="2" name="Picture 2" descr="http://keystv.com/dynamic/clients/KeyWestCity/KeyWest_pic.jpg">
                              <a:hlinkClick xmlns:a="http://schemas.openxmlformats.org/drawingml/2006/main" r:id="rId8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http://keystv.com/dynamic/clients/KeyWestCity/KeyWest_pic.jpg">
                                      <a:hlinkClick r:id="rId8"/>
                                    </pic:cNvPr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724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4E1B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7646D6A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62C67B69" w14:textId="77777777" w:rsidR="009D71F6" w:rsidRPr="004102FB" w:rsidRDefault="009D71F6" w:rsidP="00AC3FC2">
                      <w:pPr>
                        <w:pStyle w:val="placephotohere"/>
                      </w:pPr>
                    </w:p>
                    <w:p w14:paraId="73794761" w14:textId="77777777" w:rsidR="009D71F6" w:rsidRPr="004102FB" w:rsidRDefault="009D71F6" w:rsidP="00AC3FC2">
                      <w:pPr>
                        <w:pStyle w:val="placephotohere"/>
                        <w:rPr>
                          <w:b/>
                        </w:rPr>
                      </w:pPr>
                    </w:p>
                    <w:p w14:paraId="0EB44515" w14:textId="77777777" w:rsidR="009D71F6" w:rsidRDefault="009D71F6" w:rsidP="00AC3FC2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22406FB" wp14:editId="7B2CA206">
                <wp:simplePos x="0" y="0"/>
                <wp:positionH relativeFrom="column">
                  <wp:posOffset>1725295</wp:posOffset>
                </wp:positionH>
                <wp:positionV relativeFrom="paragraph">
                  <wp:posOffset>6927215</wp:posOffset>
                </wp:positionV>
                <wp:extent cx="4551680" cy="892810"/>
                <wp:effectExtent l="1270" t="2540" r="0" b="0"/>
                <wp:wrapNone/>
                <wp:docPr id="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89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43AC0" w14:textId="34BCE5F2" w:rsidR="00227B6F" w:rsidRPr="005A5426" w:rsidRDefault="00227B6F" w:rsidP="00227B6F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RP</w:t>
                            </w:r>
                            <w:r w:rsidR="008473BE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rStyle w:val="Strong"/>
                                <w:rFonts w:eastAsia="Times"/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Vision: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95CDD"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5A5426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ALARA Association is committed to continual improvement in radiation protection standards and performance at our utilities.</w:t>
                            </w:r>
                          </w:p>
                          <w:p w14:paraId="1F3EC406" w14:textId="77777777" w:rsidR="009D71F6" w:rsidRPr="00227B6F" w:rsidRDefault="009D71F6" w:rsidP="00227B6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06FB" id="Text Box 11" o:spid="_x0000_s1029" type="#_x0000_t202" style="position:absolute;margin-left:135.85pt;margin-top:545.45pt;width:358.4pt;height:70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" filled="f" stroked="f">
                <v:textbox>
                  <w:txbxContent>
                    <w:p w14:paraId="6AB43AC0" w14:textId="34BCE5F2" w:rsidR="00227B6F" w:rsidRPr="005A5426" w:rsidRDefault="00227B6F" w:rsidP="00227B6F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 xml:space="preserve"> RP</w:t>
                      </w:r>
                      <w:r w:rsidR="008473BE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rStyle w:val="Strong"/>
                          <w:rFonts w:eastAsia="Times"/>
                          <w:color w:val="FFFFFF" w:themeColor="background1"/>
                          <w:sz w:val="22"/>
                          <w:szCs w:val="22"/>
                        </w:rPr>
                        <w:t>ALARA Association Vision: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95CDD"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5A5426">
                        <w:rPr>
                          <w:color w:val="FFFFFF" w:themeColor="background1"/>
                          <w:sz w:val="22"/>
                          <w:szCs w:val="22"/>
                        </w:rPr>
                        <w:t>ALARA Association is committed to continual improvement in radiation protection standards and performance at our utilities.</w:t>
                      </w:r>
                    </w:p>
                    <w:p w14:paraId="1F3EC406" w14:textId="77777777" w:rsidR="009D71F6" w:rsidRPr="00227B6F" w:rsidRDefault="009D71F6" w:rsidP="00227B6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A50AE05" wp14:editId="0431011D">
                <wp:simplePos x="0" y="0"/>
                <wp:positionH relativeFrom="column">
                  <wp:posOffset>-695325</wp:posOffset>
                </wp:positionH>
                <wp:positionV relativeFrom="paragraph">
                  <wp:posOffset>-247650</wp:posOffset>
                </wp:positionV>
                <wp:extent cx="6972300" cy="89535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33138" w14:textId="4D7AA15F" w:rsidR="007B2F22" w:rsidRDefault="00F907A9" w:rsidP="00964FBF">
                            <w:pPr>
                              <w:pStyle w:val="CALLOUT"/>
                              <w:rPr>
                                <w:rFonts w:eastAsia="Time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>20</w:t>
                            </w:r>
                            <w:r w:rsidR="003D1F79"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>22</w:t>
                            </w:r>
                            <w:r w:rsidR="004F0300" w:rsidRPr="004F0300"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F0300" w:rsidRPr="004F0300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R</w:t>
                            </w:r>
                            <w:r w:rsidR="008473BE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P-</w:t>
                            </w:r>
                            <w:r w:rsidR="004F0300" w:rsidRPr="004F0300">
                              <w:rPr>
                                <w:rFonts w:eastAsia="Times"/>
                                <w:sz w:val="52"/>
                                <w:szCs w:val="52"/>
                              </w:rPr>
                              <w:t>ALARA Association Meeting</w:t>
                            </w:r>
                          </w:p>
                          <w:p w14:paraId="117D388A" w14:textId="41614CFC" w:rsidR="008F00CA" w:rsidRPr="00202649" w:rsidRDefault="00CB25FC" w:rsidP="00964FBF">
                            <w:pPr>
                              <w:pStyle w:val="CALLOUT"/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</w:pPr>
                            <w:r>
                              <w:rPr>
                                <w:rFonts w:eastAsia="Times"/>
                                <w:b w:val="0"/>
                                <w:smallCaps w:val="0"/>
                                <w:sz w:val="52"/>
                                <w:szCs w:val="52"/>
                              </w:rPr>
                              <w:t xml:space="preserve">   </w:t>
                            </w:r>
                            <w:r w:rsidR="00F907A9">
                              <w:rPr>
                                <w:rFonts w:ascii="Arial" w:eastAsia="Times" w:hAnsi="Arial" w:cs="Arial"/>
                                <w:b w:val="0"/>
                                <w:smallCaps w:val="0"/>
                                <w:sz w:val="24"/>
                              </w:rPr>
                              <w:t>Key West, FL</w:t>
                            </w:r>
                          </w:p>
                          <w:p w14:paraId="0BEEBD6F" w14:textId="79E92AEA" w:rsidR="009D71F6" w:rsidRPr="00F907A9" w:rsidRDefault="002D290A" w:rsidP="00964FBF">
                            <w:pPr>
                              <w:pStyle w:val="CALLOUT"/>
                              <w:rPr>
                                <w:rFonts w:ascii="Arial" w:hAnsi="Arial" w:cs="Arial"/>
                                <w:b w:val="0"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Mon</w:t>
                            </w:r>
                            <w:r w:rsidR="00964FB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anuary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24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3412CF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Wed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A0D77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J</w:t>
                            </w:r>
                            <w:r w:rsidR="00F907A9" w:rsidRPr="00F907A9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 xml:space="preserve">anuary 26, </w:t>
                            </w:r>
                            <w:r w:rsidR="007B2F22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0AE05" id="Text Box 2" o:spid="_x0000_s1030" type="#_x0000_t202" style="position:absolute;margin-left:-54.75pt;margin-top:-19.5pt;width:549pt;height:70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" filled="f" stroked="f">
                <v:textbox>
                  <w:txbxContent>
                    <w:p w14:paraId="4CD33138" w14:textId="4D7AA15F" w:rsidR="007B2F22" w:rsidRDefault="00F907A9" w:rsidP="00964FBF">
                      <w:pPr>
                        <w:pStyle w:val="CALLOUT"/>
                        <w:rPr>
                          <w:rFonts w:eastAsia="Times"/>
                          <w:sz w:val="52"/>
                          <w:szCs w:val="52"/>
                        </w:rPr>
                      </w:pPr>
                      <w:r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>20</w:t>
                      </w:r>
                      <w:r w:rsidR="003D1F79"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>22</w:t>
                      </w:r>
                      <w:r w:rsidR="004F0300" w:rsidRPr="004F0300"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 xml:space="preserve"> </w:t>
                      </w:r>
                      <w:r w:rsidR="004F0300" w:rsidRPr="004F0300">
                        <w:rPr>
                          <w:rFonts w:eastAsia="Times"/>
                          <w:sz w:val="52"/>
                          <w:szCs w:val="52"/>
                        </w:rPr>
                        <w:t>R</w:t>
                      </w:r>
                      <w:r w:rsidR="008473BE">
                        <w:rPr>
                          <w:rFonts w:eastAsia="Times"/>
                          <w:sz w:val="52"/>
                          <w:szCs w:val="52"/>
                        </w:rPr>
                        <w:t>P-</w:t>
                      </w:r>
                      <w:r w:rsidR="004F0300" w:rsidRPr="004F0300">
                        <w:rPr>
                          <w:rFonts w:eastAsia="Times"/>
                          <w:sz w:val="52"/>
                          <w:szCs w:val="52"/>
                        </w:rPr>
                        <w:t>ALARA Association Meeting</w:t>
                      </w:r>
                    </w:p>
                    <w:p w14:paraId="117D388A" w14:textId="41614CFC" w:rsidR="008F00CA" w:rsidRPr="00202649" w:rsidRDefault="00CB25FC" w:rsidP="00964FBF">
                      <w:pPr>
                        <w:pStyle w:val="CALLOUT"/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</w:pPr>
                      <w:r>
                        <w:rPr>
                          <w:rFonts w:eastAsia="Times"/>
                          <w:b w:val="0"/>
                          <w:smallCaps w:val="0"/>
                          <w:sz w:val="52"/>
                          <w:szCs w:val="52"/>
                        </w:rPr>
                        <w:t xml:space="preserve">   </w:t>
                      </w:r>
                      <w:r w:rsidR="00F907A9">
                        <w:rPr>
                          <w:rFonts w:ascii="Arial" w:eastAsia="Times" w:hAnsi="Arial" w:cs="Arial"/>
                          <w:b w:val="0"/>
                          <w:smallCaps w:val="0"/>
                          <w:sz w:val="24"/>
                        </w:rPr>
                        <w:t>Key West, FL</w:t>
                      </w:r>
                    </w:p>
                    <w:p w14:paraId="0BEEBD6F" w14:textId="79E92AEA" w:rsidR="009D71F6" w:rsidRPr="00F907A9" w:rsidRDefault="002D290A" w:rsidP="00964FBF">
                      <w:pPr>
                        <w:pStyle w:val="CALLOUT"/>
                        <w:rPr>
                          <w:rFonts w:ascii="Arial" w:hAnsi="Arial" w:cs="Arial"/>
                          <w:b w:val="0"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Mon</w:t>
                      </w:r>
                      <w:r w:rsidR="00964FB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anuary 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24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-</w:t>
                      </w:r>
                      <w:r w:rsidR="003412CF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Wed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. </w:t>
                      </w:r>
                      <w:r w:rsidR="00DA0D77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J</w:t>
                      </w:r>
                      <w:r w:rsidR="00F907A9" w:rsidRPr="00F907A9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 xml:space="preserve">anuary 26, </w:t>
                      </w:r>
                      <w:r w:rsidR="007B2F22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7045C6C" wp14:editId="2D5A7F7D">
                <wp:simplePos x="0" y="0"/>
                <wp:positionH relativeFrom="column">
                  <wp:posOffset>-634365</wp:posOffset>
                </wp:positionH>
                <wp:positionV relativeFrom="paragraph">
                  <wp:posOffset>723900</wp:posOffset>
                </wp:positionV>
                <wp:extent cx="6515100" cy="621665"/>
                <wp:effectExtent l="381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8CC7" w14:textId="77777777" w:rsidR="009D71F6" w:rsidRPr="00325374" w:rsidRDefault="00325374" w:rsidP="0032537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News for New and Returning Members</w:t>
                            </w:r>
                          </w:p>
                          <w:p w14:paraId="06A0B5FE" w14:textId="77777777" w:rsidR="00325374" w:rsidRDefault="003253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5C6C" id="Text Box 5" o:spid="_x0000_s1031" type="#_x0000_t202" style="position:absolute;margin-left:-49.95pt;margin-top:57pt;width:513pt;height:48.9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" filled="f" stroked="f">
                <v:textbox>
                  <w:txbxContent>
                    <w:p w14:paraId="72B78CC7" w14:textId="77777777" w:rsidR="009D71F6" w:rsidRPr="00325374" w:rsidRDefault="00325374" w:rsidP="00325374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News for New and Returning Members</w:t>
                      </w:r>
                    </w:p>
                    <w:p w14:paraId="06A0B5FE" w14:textId="77777777" w:rsidR="00325374" w:rsidRDefault="00325374"/>
                  </w:txbxContent>
                </v:textbox>
              </v:shape>
            </w:pict>
          </mc:Fallback>
        </mc:AlternateContent>
      </w:r>
      <w:r w:rsidR="00DE58BF">
        <w:rPr>
          <w:noProof/>
          <w:szCs w:val="20"/>
        </w:rPr>
        <w:drawing>
          <wp:anchor distT="0" distB="0" distL="114300" distR="114300" simplePos="0" relativeHeight="251645952" behindDoc="1" locked="0" layoutInCell="1" allowOverlap="1" wp14:anchorId="03D9B99A" wp14:editId="1634D1A3">
            <wp:simplePos x="0" y="0"/>
            <wp:positionH relativeFrom="column">
              <wp:posOffset>-1145540</wp:posOffset>
            </wp:positionH>
            <wp:positionV relativeFrom="paragraph">
              <wp:posOffset>-979805</wp:posOffset>
            </wp:positionV>
            <wp:extent cx="7771130" cy="10058400"/>
            <wp:effectExtent l="247650" t="228600" r="229870" b="209550"/>
            <wp:wrapNone/>
            <wp:docPr id="15" name="Picture 15" descr="Classic_Newsletter_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assic_Newsletter_p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100584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E58BF">
        <w:rPr>
          <w:noProof/>
        </w:rPr>
        <w:t xml:space="preserve">                 </w:t>
      </w:r>
      <w:r w:rsidR="004F0300" w:rsidRPr="004F0300">
        <w:rPr>
          <w:noProof/>
        </w:rPr>
        <w:t xml:space="preserve"> </w:t>
      </w:r>
      <w:r w:rsidR="004F0300" w:rsidRPr="004F0300">
        <w:rPr>
          <w:noProof/>
          <w:szCs w:val="20"/>
        </w:rPr>
        <w:t xml:space="preserve"> </w: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849F96" wp14:editId="63EB3C92">
                <wp:simplePos x="0" y="0"/>
                <wp:positionH relativeFrom="column">
                  <wp:posOffset>1994535</wp:posOffset>
                </wp:positionH>
                <wp:positionV relativeFrom="paragraph">
                  <wp:posOffset>2631440</wp:posOffset>
                </wp:positionV>
                <wp:extent cx="3886200" cy="3886200"/>
                <wp:effectExtent l="3810" t="254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41B01" w14:textId="397570D2" w:rsidR="005B7CA1" w:rsidRPr="006A6E1A" w:rsidRDefault="00325374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sz w:val="22"/>
                                <w:szCs w:val="22"/>
                              </w:rPr>
                              <w:t xml:space="preserve">While many of you are longstanding attendees of </w:t>
                            </w:r>
                            <w:r w:rsidR="007B2F22" w:rsidRPr="006A6E1A">
                              <w:rPr>
                                <w:sz w:val="22"/>
                                <w:szCs w:val="22"/>
                              </w:rPr>
                              <w:t>the RP</w:t>
                            </w:r>
                            <w:r w:rsidR="008473BE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ALARA Association meetings, some of you may be attending for the first time. </w:t>
                            </w:r>
                            <w:r w:rsidR="00DA0D77" w:rsidRPr="006A6E1A">
                              <w:rPr>
                                <w:sz w:val="22"/>
                                <w:szCs w:val="22"/>
                              </w:rPr>
                              <w:t>We would</w:t>
                            </w:r>
                            <w:r w:rsidR="00284CF4" w:rsidRPr="006A6E1A">
                              <w:rPr>
                                <w:sz w:val="22"/>
                                <w:szCs w:val="22"/>
                              </w:rPr>
                              <w:t xml:space="preserve"> like to take this opportunity to </w:t>
                            </w:r>
                            <w:r w:rsidR="00AF539B" w:rsidRPr="006A6E1A">
                              <w:rPr>
                                <w:sz w:val="22"/>
                                <w:szCs w:val="22"/>
                              </w:rPr>
                              <w:t xml:space="preserve">provide you with information that will assist you in preparing for this meeting. </w:t>
                            </w:r>
                          </w:p>
                          <w:p w14:paraId="121CB608" w14:textId="2EF0FFB4" w:rsidR="005B7CA1" w:rsidRPr="006A6E1A" w:rsidRDefault="005B7CA1" w:rsidP="005B7CA1">
                            <w:pPr>
                              <w:spacing w:before="100" w:beforeAutospacing="1" w:after="100" w:afterAutospacing="1"/>
                              <w:rPr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2D290A">
                              <w:rPr>
                                <w:color w:val="000000"/>
                                <w:sz w:val="22"/>
                                <w:szCs w:val="22"/>
                              </w:rPr>
                              <w:t>RP-</w:t>
                            </w:r>
                            <w:r w:rsidRPr="006A6E1A">
                              <w:rPr>
                                <w:color w:val="000000"/>
                                <w:sz w:val="22"/>
                                <w:szCs w:val="22"/>
                              </w:rPr>
                              <w:t>ALARA Association Conference is designed to facilitate the open sharing of industry knowledge through Operational Experience. The Asso</w:t>
                            </w:r>
                            <w:r w:rsidRPr="006A6E1A">
                              <w:rPr>
                                <w:sz w:val="22"/>
                                <w:szCs w:val="22"/>
                              </w:rPr>
      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      </w:r>
                          </w:p>
                          <w:p w14:paraId="727FFB03" w14:textId="2B9AA307" w:rsidR="006A6E1A" w:rsidRDefault="00FA6F73" w:rsidP="00AC3FC2">
                            <w:pPr>
                              <w:pStyle w:val="BodyText01"/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At this </w:t>
                            </w:r>
                            <w:r w:rsidR="00DA0D77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meeting,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you will f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ind industry best pr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actices for site dose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ownership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9225B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5BD3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compare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dose reduction strategies utilized at represented utilities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,</w:t>
                            </w:r>
                            <w:r w:rsidR="00F65BD3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btain new ideas </w:t>
                            </w:r>
                            <w:r w:rsidR="007B2F22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in regard to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motivating and recognizing the work force to reduce overall site exposure.  </w:t>
                            </w:r>
                          </w:p>
                          <w:p w14:paraId="32CDA571" w14:textId="000DB02F" w:rsidR="009D71F6" w:rsidRPr="00AF539B" w:rsidRDefault="006A6E1A" w:rsidP="00AC3FC2">
                            <w:pPr>
                              <w:pStyle w:val="BodyText0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We hope this i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nterface with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other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ALARA members to make industry contacts, share knowledge and gain strategies </w:t>
                            </w:r>
                            <w:r w:rsidR="00551B21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="00551B21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help</w:t>
                            </w:r>
                            <w:r w:rsidR="00AF539B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 xml:space="preserve"> further reduce exposures at </w:t>
                            </w:r>
                            <w:r w:rsidR="00CF6EA6" w:rsidRPr="006A6E1A">
                              <w:rPr>
                                <w:rFonts w:ascii="Times New Roman" w:hAnsi="Times New Roman"/>
                                <w:color w:val="000000"/>
                                <w:sz w:val="22"/>
                                <w:szCs w:val="22"/>
                              </w:rPr>
                              <w:t>your facility.</w:t>
                            </w:r>
                          </w:p>
                          <w:p w14:paraId="1650A390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2E9F980A" w14:textId="77777777" w:rsidR="009D71F6" w:rsidRPr="005168AF" w:rsidRDefault="009D71F6" w:rsidP="00AC3FC2">
                            <w:pPr>
                              <w:pStyle w:val="BodyText01"/>
                            </w:pPr>
                          </w:p>
                          <w:p w14:paraId="3B989179" w14:textId="77777777" w:rsidR="009D71F6" w:rsidRPr="005168AF" w:rsidRDefault="009D71F6" w:rsidP="00AC3FC2">
                            <w:pPr>
                              <w:pStyle w:val="BodyText01"/>
                              <w:rPr>
                                <w:color w:val="1C375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49F96" id="Text Box 4" o:spid="_x0000_s1032" type="#_x0000_t202" style="position:absolute;margin-left:157.05pt;margin-top:207.2pt;width:306pt;height:30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" filled="f" stroked="f">
                <v:textbox>
                  <w:txbxContent>
                    <w:p w14:paraId="06D41B01" w14:textId="397570D2" w:rsidR="005B7CA1" w:rsidRPr="006A6E1A" w:rsidRDefault="00325374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sz w:val="22"/>
                          <w:szCs w:val="22"/>
                        </w:rPr>
                        <w:t xml:space="preserve">While many of you are longstanding attendees of </w:t>
                      </w:r>
                      <w:r w:rsidR="007B2F22" w:rsidRPr="006A6E1A">
                        <w:rPr>
                          <w:sz w:val="22"/>
                          <w:szCs w:val="22"/>
                        </w:rPr>
                        <w:t>the RP</w:t>
                      </w:r>
                      <w:r w:rsidR="008473BE">
                        <w:rPr>
                          <w:sz w:val="22"/>
                          <w:szCs w:val="22"/>
                        </w:rPr>
                        <w:t>-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ALARA Association meetings, some of you may be attending for the first time. </w:t>
                      </w:r>
                      <w:r w:rsidR="00DA0D77" w:rsidRPr="006A6E1A">
                        <w:rPr>
                          <w:sz w:val="22"/>
                          <w:szCs w:val="22"/>
                        </w:rPr>
                        <w:t>We would</w:t>
                      </w:r>
                      <w:r w:rsidR="00284CF4" w:rsidRPr="006A6E1A">
                        <w:rPr>
                          <w:sz w:val="22"/>
                          <w:szCs w:val="22"/>
                        </w:rPr>
                        <w:t xml:space="preserve"> like to take this opportunity to </w:t>
                      </w:r>
                      <w:r w:rsidR="00AF539B" w:rsidRPr="006A6E1A">
                        <w:rPr>
                          <w:sz w:val="22"/>
                          <w:szCs w:val="22"/>
                        </w:rPr>
                        <w:t xml:space="preserve">provide you with information that will assist you in preparing for this meeting. </w:t>
                      </w:r>
                    </w:p>
                    <w:p w14:paraId="121CB608" w14:textId="2EF0FFB4" w:rsidR="005B7CA1" w:rsidRPr="006A6E1A" w:rsidRDefault="005B7CA1" w:rsidP="005B7CA1">
                      <w:pPr>
                        <w:spacing w:before="100" w:beforeAutospacing="1" w:after="100" w:afterAutospacing="1"/>
                        <w:rPr>
                          <w:sz w:val="22"/>
                          <w:szCs w:val="22"/>
                        </w:rPr>
                      </w:pP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 xml:space="preserve">The </w:t>
                      </w:r>
                      <w:r w:rsidR="002D290A">
                        <w:rPr>
                          <w:color w:val="000000"/>
                          <w:sz w:val="22"/>
                          <w:szCs w:val="22"/>
                        </w:rPr>
                        <w:t>RP-</w:t>
                      </w:r>
                      <w:r w:rsidRPr="006A6E1A">
                        <w:rPr>
                          <w:color w:val="000000"/>
                          <w:sz w:val="22"/>
                          <w:szCs w:val="22"/>
                        </w:rPr>
                        <w:t>ALARA Association Conference is designed to facilitate the open sharing of industry knowledge through Operational Experience. The Asso</w:t>
                      </w:r>
                      <w:r w:rsidRPr="006A6E1A">
                        <w:rPr>
                          <w:sz w:val="22"/>
                          <w:szCs w:val="22"/>
                        </w:rPr>
                        <w:t>ciation continually evaluates industry products and services with exposure impacts and shares experiences: e.g., shutdown chemistry, operating chemistry, chemical decon, zinc injections, micro filtration, and mechanical decon equipment to effectively manage our individual utility resources.</w:t>
                      </w:r>
                    </w:p>
                    <w:p w14:paraId="727FFB03" w14:textId="2B9AA307" w:rsidR="006A6E1A" w:rsidRDefault="00FA6F73" w:rsidP="00AC3FC2">
                      <w:pPr>
                        <w:pStyle w:val="BodyText01"/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</w:pP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At this </w:t>
                      </w:r>
                      <w:r w:rsidR="00DA0D77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meeting,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you will f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ind industry best pr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actices for site dose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ownership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9225B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F65BD3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compare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dose reduction strategies utilized at represented utilities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,</w:t>
                      </w:r>
                      <w:r w:rsidR="00F65BD3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and </w:t>
                      </w:r>
                      <w:r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btain new ideas </w:t>
                      </w:r>
                      <w:r w:rsidR="007B2F22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in regard to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motivating and recognizing the work force to reduce overall site exposure.  </w:t>
                      </w:r>
                    </w:p>
                    <w:p w14:paraId="32CDA571" w14:textId="000DB02F" w:rsidR="009D71F6" w:rsidRPr="00AF539B" w:rsidRDefault="006A6E1A" w:rsidP="00AC3FC2">
                      <w:pPr>
                        <w:pStyle w:val="BodyText0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We hope this i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nterface with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other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ALARA members to make industry contacts, share knowledge and gain strategies </w:t>
                      </w:r>
                      <w:r w:rsidR="00551B21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will </w:t>
                      </w:r>
                      <w:r w:rsidR="00551B21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help</w:t>
                      </w:r>
                      <w:r w:rsidR="00AF539B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 xml:space="preserve"> further reduce exposures at </w:t>
                      </w:r>
                      <w:r w:rsidR="00CF6EA6" w:rsidRPr="006A6E1A">
                        <w:rPr>
                          <w:rFonts w:ascii="Times New Roman" w:hAnsi="Times New Roman"/>
                          <w:color w:val="000000"/>
                          <w:sz w:val="22"/>
                          <w:szCs w:val="22"/>
                        </w:rPr>
                        <w:t>your facility.</w:t>
                      </w:r>
                    </w:p>
                    <w:p w14:paraId="1650A390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2E9F980A" w14:textId="77777777" w:rsidR="009D71F6" w:rsidRPr="005168AF" w:rsidRDefault="009D71F6" w:rsidP="00AC3FC2">
                      <w:pPr>
                        <w:pStyle w:val="BodyText01"/>
                      </w:pPr>
                    </w:p>
                    <w:p w14:paraId="3B989179" w14:textId="77777777" w:rsidR="009D71F6" w:rsidRPr="005168AF" w:rsidRDefault="009D71F6" w:rsidP="00AC3FC2">
                      <w:pPr>
                        <w:pStyle w:val="BodyText01"/>
                        <w:rPr>
                          <w:color w:val="1C37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27F8946" wp14:editId="01C23347">
                <wp:simplePos x="0" y="0"/>
                <wp:positionH relativeFrom="column">
                  <wp:posOffset>1994535</wp:posOffset>
                </wp:positionH>
                <wp:positionV relativeFrom="paragraph">
                  <wp:posOffset>1945640</wp:posOffset>
                </wp:positionV>
                <wp:extent cx="3657600" cy="685800"/>
                <wp:effectExtent l="3810" t="2540" r="0" b="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C19E1" w14:textId="794333DE" w:rsidR="009D71F6" w:rsidRPr="00325374" w:rsidRDefault="00325374" w:rsidP="00AC3FC2">
                            <w:pPr>
                              <w:pStyle w:val="SUBHEAD01"/>
                              <w:rPr>
                                <w:sz w:val="32"/>
                                <w:szCs w:val="32"/>
                              </w:rPr>
                            </w:pPr>
                            <w:r w:rsidRPr="00325374">
                              <w:rPr>
                                <w:sz w:val="32"/>
                                <w:szCs w:val="32"/>
                              </w:rPr>
                              <w:t>Welcome to the 20</w:t>
                            </w:r>
                            <w:r w:rsidR="002D290A"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 xml:space="preserve"> RP</w:t>
                            </w:r>
                            <w:r w:rsidR="008473BE">
                              <w:rPr>
                                <w:sz w:val="32"/>
                                <w:szCs w:val="32"/>
                              </w:rPr>
                              <w:t>-</w:t>
                            </w:r>
                            <w:r w:rsidRPr="00325374">
                              <w:rPr>
                                <w:sz w:val="32"/>
                                <w:szCs w:val="32"/>
                              </w:rPr>
                              <w:t>ALARA Association Meeting</w:t>
                            </w:r>
                          </w:p>
                          <w:p w14:paraId="44899AF7" w14:textId="77777777" w:rsidR="009D71F6" w:rsidRPr="00B1093E" w:rsidRDefault="009D71F6" w:rsidP="009D71F6">
                            <w:pPr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8946" id="Text Box 3" o:spid="_x0000_s1033" type="#_x0000_t202" style="position:absolute;margin-left:157.05pt;margin-top:153.2pt;width:4in;height:5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" filled="f" stroked="f">
                <v:textbox>
                  <w:txbxContent>
                    <w:p w14:paraId="2A4C19E1" w14:textId="794333DE" w:rsidR="009D71F6" w:rsidRPr="00325374" w:rsidRDefault="00325374" w:rsidP="00AC3FC2">
                      <w:pPr>
                        <w:pStyle w:val="SUBHEAD01"/>
                        <w:rPr>
                          <w:sz w:val="32"/>
                          <w:szCs w:val="32"/>
                        </w:rPr>
                      </w:pPr>
                      <w:r w:rsidRPr="00325374">
                        <w:rPr>
                          <w:sz w:val="32"/>
                          <w:szCs w:val="32"/>
                        </w:rPr>
                        <w:t>Welcome to the 20</w:t>
                      </w:r>
                      <w:r w:rsidR="002D290A">
                        <w:rPr>
                          <w:sz w:val="32"/>
                          <w:szCs w:val="32"/>
                        </w:rPr>
                        <w:t>22</w:t>
                      </w:r>
                      <w:r w:rsidRPr="00325374">
                        <w:rPr>
                          <w:sz w:val="32"/>
                          <w:szCs w:val="32"/>
                        </w:rPr>
                        <w:t xml:space="preserve"> RP</w:t>
                      </w:r>
                      <w:r w:rsidR="008473BE">
                        <w:rPr>
                          <w:sz w:val="32"/>
                          <w:szCs w:val="32"/>
                        </w:rPr>
                        <w:t>-</w:t>
                      </w:r>
                      <w:r w:rsidRPr="00325374">
                        <w:rPr>
                          <w:sz w:val="32"/>
                          <w:szCs w:val="32"/>
                        </w:rPr>
                        <w:t>ALARA Association Meeting</w:t>
                      </w:r>
                    </w:p>
                    <w:p w14:paraId="44899AF7" w14:textId="77777777" w:rsidR="009D71F6" w:rsidRPr="00B1093E" w:rsidRDefault="009D71F6" w:rsidP="009D71F6">
                      <w:pPr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FB06CD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5CD0A" wp14:editId="17CD8511">
                <wp:simplePos x="0" y="0"/>
                <wp:positionH relativeFrom="column">
                  <wp:posOffset>-700873</wp:posOffset>
                </wp:positionH>
                <wp:positionV relativeFrom="paragraph">
                  <wp:posOffset>2461846</wp:posOffset>
                </wp:positionV>
                <wp:extent cx="2889739" cy="552659"/>
                <wp:effectExtent l="0" t="0" r="25400" b="19050"/>
                <wp:wrapNone/>
                <wp:docPr id="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739" cy="552659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D7E07" w14:textId="13363692" w:rsidR="003C243A" w:rsidRPr="00251791" w:rsidRDefault="009C4A02" w:rsidP="008473BE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8473BE">
                              <w:rPr>
                                <w:sz w:val="28"/>
                                <w:szCs w:val="28"/>
                              </w:rPr>
                              <w:t>nd</w:t>
                            </w:r>
                            <w:r w:rsidR="003C243A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-Tuesday</w:t>
                            </w:r>
                            <w:r w:rsidR="004C36FD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FB06CD">
                              <w:rPr>
                                <w:sz w:val="28"/>
                                <w:szCs w:val="28"/>
                              </w:rPr>
                              <w:t>an</w:t>
                            </w:r>
                            <w:r w:rsidR="008473BE">
                              <w:rPr>
                                <w:sz w:val="28"/>
                                <w:szCs w:val="28"/>
                              </w:rPr>
                              <w:t>uary 25</w:t>
                            </w:r>
                            <w:r w:rsidR="00FB06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CD0A" id="Text Box 52" o:spid="_x0000_s1034" type="#_x0000_t202" style="position:absolute;margin-left:-55.2pt;margin-top:193.85pt;width:227.5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" fillcolor="#f1d059" strokeweight="1pt">
                <v:textbox>
                  <w:txbxContent>
                    <w:p w14:paraId="2DAD7E07" w14:textId="13363692" w:rsidR="003C243A" w:rsidRPr="00251791" w:rsidRDefault="009C4A02" w:rsidP="008473BE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8473BE">
                        <w:rPr>
                          <w:sz w:val="28"/>
                          <w:szCs w:val="28"/>
                        </w:rPr>
                        <w:t>nd</w:t>
                      </w:r>
                      <w:r w:rsidR="003C243A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4C36F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473BE">
                        <w:rPr>
                          <w:sz w:val="28"/>
                          <w:szCs w:val="28"/>
                        </w:rPr>
                        <w:t>-Tuesday</w:t>
                      </w:r>
                      <w:r w:rsidR="004C36FD">
                        <w:rPr>
                          <w:sz w:val="28"/>
                          <w:szCs w:val="28"/>
                        </w:rPr>
                        <w:t>, J</w:t>
                      </w:r>
                      <w:r w:rsidR="00FB06CD">
                        <w:rPr>
                          <w:sz w:val="28"/>
                          <w:szCs w:val="28"/>
                        </w:rPr>
                        <w:t>an</w:t>
                      </w:r>
                      <w:r w:rsidR="008473BE">
                        <w:rPr>
                          <w:sz w:val="28"/>
                          <w:szCs w:val="28"/>
                        </w:rPr>
                        <w:t>uary 25</w:t>
                      </w:r>
                      <w:r w:rsidR="00FB06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4A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70F634" wp14:editId="42A1E49C">
                <wp:simplePos x="0" y="0"/>
                <wp:positionH relativeFrom="column">
                  <wp:posOffset>-633095</wp:posOffset>
                </wp:positionH>
                <wp:positionV relativeFrom="paragraph">
                  <wp:posOffset>2848463</wp:posOffset>
                </wp:positionV>
                <wp:extent cx="2782570" cy="3897630"/>
                <wp:effectExtent l="0" t="0" r="0" b="762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2570" cy="389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E3312" w14:textId="77777777" w:rsidR="00FB06CD" w:rsidRDefault="00FB06CD" w:rsidP="00FB06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F66431" w14:textId="77777777" w:rsidR="0021307F" w:rsidRPr="0021307F" w:rsidRDefault="0021307F" w:rsidP="0021307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b/>
                                <w:sz w:val="18"/>
                                <w:szCs w:val="18"/>
                              </w:rPr>
                              <w:t>07:00 – 08:00</w:t>
                            </w:r>
                            <w:r w:rsidRPr="0021307F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21307F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Breakfast with Vendors</w:t>
                            </w:r>
                          </w:p>
                          <w:p w14:paraId="126E6FFD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3231495" w14:textId="77777777" w:rsidR="000A5DED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08:00 – 08:05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Meeting Overview </w:t>
                            </w:r>
                          </w:p>
                          <w:p w14:paraId="4C6833CA" w14:textId="5A299ADC" w:rsidR="000A5DED" w:rsidRPr="0021307F" w:rsidRDefault="000A5DED" w:rsidP="000A5D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>(Jef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 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>Fontaine)</w:t>
                            </w:r>
                          </w:p>
                          <w:p w14:paraId="31CAFBA0" w14:textId="5497AF36" w:rsidR="0021307F" w:rsidRPr="0021307F" w:rsidRDefault="000A5DED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</w:p>
                          <w:p w14:paraId="5324043D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8625D5" w14:textId="77777777" w:rsidR="000A5DED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08:05 – 08:10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Safety Message </w:t>
                            </w:r>
                          </w:p>
                          <w:p w14:paraId="27C36D35" w14:textId="05522362" w:rsidR="0021307F" w:rsidRPr="0021307F" w:rsidRDefault="000A5DED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 xml:space="preserve">(Joe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>oughlin)</w:t>
                            </w:r>
                          </w:p>
                          <w:p w14:paraId="0F4143F4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D895DF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08:10 – 08:20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>Association Group Picture</w:t>
                            </w:r>
                          </w:p>
                          <w:p w14:paraId="70FA689F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18C8915" w14:textId="77777777" w:rsidR="0021307F" w:rsidRPr="0021307F" w:rsidRDefault="0021307F" w:rsidP="0021307F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08:20 – 09:40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 xml:space="preserve">Breakout Sessions by Plant Type (Document Successes &amp; Challenges and a Golden Nugget) </w:t>
                            </w:r>
                          </w:p>
                          <w:p w14:paraId="1773C512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2 Loop &amp; 3 Loop Westinghouse (Jeff Fontaine)</w:t>
                            </w:r>
                          </w:p>
                          <w:p w14:paraId="4F5C003B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4 Loop Westinghouse (Joe Coughlin)</w:t>
                            </w:r>
                          </w:p>
                          <w:p w14:paraId="1781B638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B&amp;W, CE, ICE, and BWR’s (Steve Edelman)</w:t>
                            </w:r>
                          </w:p>
                          <w:p w14:paraId="66385390" w14:textId="0926C783" w:rsidR="0021307F" w:rsidRDefault="0021307F" w:rsidP="0021307F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4 Loop Westinghouse (Bob French)</w:t>
                            </w:r>
                          </w:p>
                          <w:p w14:paraId="00D86036" w14:textId="77777777" w:rsidR="000A5DED" w:rsidRDefault="000A5DED" w:rsidP="0021307F">
                            <w:pPr>
                              <w:numPr>
                                <w:ilvl w:val="3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BWR’s</w:t>
                            </w:r>
                          </w:p>
                          <w:p w14:paraId="2FC09B0C" w14:textId="25613E88" w:rsidR="000A5DED" w:rsidRDefault="000A5DED" w:rsidP="000A5DED">
                            <w:pPr>
                              <w:ind w:left="28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(Bill Scarberry) </w:t>
                            </w:r>
                          </w:p>
                          <w:p w14:paraId="5C930F59" w14:textId="4DD014CF" w:rsidR="0021307F" w:rsidRDefault="0021307F" w:rsidP="0021307F">
                            <w:pPr>
                              <w:ind w:left="2160" w:hanging="2160"/>
                            </w:pPr>
                          </w:p>
                          <w:p w14:paraId="53931876" w14:textId="77777777" w:rsidR="00FB06CD" w:rsidRDefault="00FB06CD" w:rsidP="00FB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F634" id="Text Box 23" o:spid="_x0000_s1035" type="#_x0000_t202" style="position:absolute;margin-left:-49.85pt;margin-top:224.3pt;width:219.1pt;height:306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" filled="f" stroked="f">
                <v:textbox>
                  <w:txbxContent>
                    <w:p w14:paraId="6FDE3312" w14:textId="77777777" w:rsidR="00FB06CD" w:rsidRDefault="00FB06CD" w:rsidP="00FB06C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7F66431" w14:textId="77777777" w:rsidR="0021307F" w:rsidRPr="0021307F" w:rsidRDefault="0021307F" w:rsidP="0021307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1307F">
                        <w:rPr>
                          <w:b/>
                          <w:sz w:val="18"/>
                          <w:szCs w:val="18"/>
                        </w:rPr>
                        <w:t>07:00 – 08:00</w:t>
                      </w:r>
                      <w:r w:rsidRPr="0021307F"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21307F">
                        <w:rPr>
                          <w:b/>
                          <w:sz w:val="18"/>
                          <w:szCs w:val="18"/>
                        </w:rPr>
                        <w:tab/>
                        <w:t>Breakfast with Vendors</w:t>
                      </w:r>
                    </w:p>
                    <w:p w14:paraId="126E6FFD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3231495" w14:textId="77777777" w:rsidR="000A5DED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08:00 – 08:05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 xml:space="preserve">Meeting Overview </w:t>
                      </w:r>
                    </w:p>
                    <w:p w14:paraId="4C6833CA" w14:textId="5A299ADC" w:rsidR="000A5DED" w:rsidRPr="0021307F" w:rsidRDefault="000A5DED" w:rsidP="000A5DE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>(Jef</w:t>
                      </w:r>
                      <w:r>
                        <w:rPr>
                          <w:sz w:val="18"/>
                          <w:szCs w:val="18"/>
                        </w:rPr>
                        <w:t xml:space="preserve">f </w:t>
                      </w:r>
                      <w:r w:rsidRPr="0021307F">
                        <w:rPr>
                          <w:sz w:val="18"/>
                          <w:szCs w:val="18"/>
                        </w:rPr>
                        <w:t>Fontaine)</w:t>
                      </w:r>
                    </w:p>
                    <w:p w14:paraId="31CAFBA0" w14:textId="5497AF36" w:rsidR="0021307F" w:rsidRPr="0021307F" w:rsidRDefault="000A5DED" w:rsidP="002130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</w:t>
                      </w:r>
                    </w:p>
                    <w:p w14:paraId="5324043D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38625D5" w14:textId="77777777" w:rsidR="000A5DED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08:05 – 08:10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 xml:space="preserve">Safety Message </w:t>
                      </w:r>
                    </w:p>
                    <w:p w14:paraId="27C36D35" w14:textId="05522362" w:rsidR="0021307F" w:rsidRPr="0021307F" w:rsidRDefault="000A5DED" w:rsidP="002130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 xml:space="preserve">(Joe </w:t>
                      </w:r>
                      <w:r>
                        <w:rPr>
                          <w:sz w:val="18"/>
                          <w:szCs w:val="18"/>
                        </w:rPr>
                        <w:t>C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>oughlin)</w:t>
                      </w:r>
                    </w:p>
                    <w:p w14:paraId="0F4143F4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5D895DF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08:10 – 08:20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>Association Group Picture</w:t>
                      </w:r>
                    </w:p>
                    <w:p w14:paraId="70FA689F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518C8915" w14:textId="77777777" w:rsidR="0021307F" w:rsidRPr="0021307F" w:rsidRDefault="0021307F" w:rsidP="0021307F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08:20 – 09:40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 xml:space="preserve">Breakout Sessions by Plant Type (Document Successes &amp; Challenges and a Golden Nugget) </w:t>
                      </w:r>
                    </w:p>
                    <w:p w14:paraId="1773C512" w14:textId="77777777" w:rsidR="0021307F" w:rsidRPr="0021307F" w:rsidRDefault="0021307F" w:rsidP="0021307F">
                      <w:pPr>
                        <w:numPr>
                          <w:ilvl w:val="3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2 Loop &amp; 3 Loop Westinghouse (Jeff Fontaine)</w:t>
                      </w:r>
                    </w:p>
                    <w:p w14:paraId="4F5C003B" w14:textId="77777777" w:rsidR="0021307F" w:rsidRPr="0021307F" w:rsidRDefault="0021307F" w:rsidP="0021307F">
                      <w:pPr>
                        <w:numPr>
                          <w:ilvl w:val="3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4 Loop Westinghouse (Joe Coughlin)</w:t>
                      </w:r>
                    </w:p>
                    <w:p w14:paraId="1781B638" w14:textId="77777777" w:rsidR="0021307F" w:rsidRPr="0021307F" w:rsidRDefault="0021307F" w:rsidP="0021307F">
                      <w:pPr>
                        <w:numPr>
                          <w:ilvl w:val="3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B&amp;W, CE, ICE, and BWR’s (Steve Edelman)</w:t>
                      </w:r>
                    </w:p>
                    <w:p w14:paraId="66385390" w14:textId="0926C783" w:rsidR="0021307F" w:rsidRDefault="0021307F" w:rsidP="0021307F">
                      <w:pPr>
                        <w:numPr>
                          <w:ilvl w:val="3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4 Loop Westinghouse (Bob French)</w:t>
                      </w:r>
                    </w:p>
                    <w:p w14:paraId="00D86036" w14:textId="77777777" w:rsidR="000A5DED" w:rsidRDefault="000A5DED" w:rsidP="0021307F">
                      <w:pPr>
                        <w:numPr>
                          <w:ilvl w:val="3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BWR’s</w:t>
                      </w:r>
                    </w:p>
                    <w:p w14:paraId="2FC09B0C" w14:textId="25613E88" w:rsidR="000A5DED" w:rsidRDefault="000A5DED" w:rsidP="000A5DED">
                      <w:pPr>
                        <w:ind w:left="28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(Bill Scarberry) </w:t>
                      </w:r>
                    </w:p>
                    <w:p w14:paraId="5C930F59" w14:textId="4DD014CF" w:rsidR="0021307F" w:rsidRDefault="0021307F" w:rsidP="0021307F">
                      <w:pPr>
                        <w:ind w:left="2160" w:hanging="2160"/>
                      </w:pPr>
                    </w:p>
                    <w:p w14:paraId="53931876" w14:textId="77777777" w:rsidR="00FB06CD" w:rsidRDefault="00FB06CD" w:rsidP="00FB06CD"/>
                  </w:txbxContent>
                </v:textbox>
              </v:shape>
            </w:pict>
          </mc:Fallback>
        </mc:AlternateContent>
      </w:r>
      <w:r w:rsidR="009C4A0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CC0598" wp14:editId="48FF8FA7">
                <wp:simplePos x="0" y="0"/>
                <wp:positionH relativeFrom="column">
                  <wp:posOffset>2345690</wp:posOffset>
                </wp:positionH>
                <wp:positionV relativeFrom="paragraph">
                  <wp:posOffset>688340</wp:posOffset>
                </wp:positionV>
                <wp:extent cx="3429000" cy="292735"/>
                <wp:effectExtent l="0" t="0" r="19050" b="1206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9273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ADCF" w14:textId="44A8F98F" w:rsidR="009D71F6" w:rsidRPr="00B1093E" w:rsidRDefault="009C4A02" w:rsidP="00AC3FC2">
                            <w:pPr>
                              <w:pStyle w:val="SUBHEAD02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9C4A02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2F10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 w:rsidR="000264CB">
                              <w:rPr>
                                <w:sz w:val="28"/>
                                <w:szCs w:val="28"/>
                              </w:rPr>
                              <w:t>, J</w:t>
                            </w:r>
                            <w:r w:rsidR="00F907A9">
                              <w:rPr>
                                <w:sz w:val="28"/>
                                <w:szCs w:val="28"/>
                              </w:rPr>
                              <w:t>anuary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0598" id="Text Box 16" o:spid="_x0000_s1036" type="#_x0000_t202" style="position:absolute;margin-left:184.7pt;margin-top:54.2pt;width:270pt;height:23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" fillcolor="#f1d059" strokeweight="1pt">
                <v:textbox>
                  <w:txbxContent>
                    <w:p w14:paraId="1CF5ADCF" w14:textId="44A8F98F" w:rsidR="009D71F6" w:rsidRPr="00B1093E" w:rsidRDefault="009C4A02" w:rsidP="00AC3FC2">
                      <w:pPr>
                        <w:pStyle w:val="SUBHEAD02"/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9C4A02">
                        <w:rPr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42F10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0264CB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 xml:space="preserve">Monday </w:t>
                      </w:r>
                      <w:r w:rsidR="000264CB">
                        <w:rPr>
                          <w:sz w:val="28"/>
                          <w:szCs w:val="28"/>
                        </w:rPr>
                        <w:t>, J</w:t>
                      </w:r>
                      <w:r w:rsidR="00F907A9">
                        <w:rPr>
                          <w:sz w:val="28"/>
                          <w:szCs w:val="28"/>
                        </w:rPr>
                        <w:t>anuary 24</w:t>
                      </w:r>
                    </w:p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36E80A" wp14:editId="48709077">
                <wp:simplePos x="0" y="0"/>
                <wp:positionH relativeFrom="column">
                  <wp:posOffset>-703385</wp:posOffset>
                </wp:positionH>
                <wp:positionV relativeFrom="paragraph">
                  <wp:posOffset>486508</wp:posOffset>
                </wp:positionV>
                <wp:extent cx="2760345" cy="1928446"/>
                <wp:effectExtent l="0" t="76200" r="97155" b="15240"/>
                <wp:wrapNone/>
                <wp:docPr id="3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192844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D9ACD1" w14:textId="77777777" w:rsidR="001106FD" w:rsidRDefault="001106F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80E97">
                              <w:rPr>
                                <w:sz w:val="18"/>
                                <w:szCs w:val="18"/>
                                <w:u w:val="single"/>
                              </w:rPr>
                              <w:t>Things to Consider:</w:t>
                            </w:r>
                          </w:p>
                          <w:p w14:paraId="64C783CC" w14:textId="77777777" w:rsidR="00E91D0D" w:rsidRPr="00B80E97" w:rsidRDefault="00E91D0D" w:rsidP="001106FD">
                            <w:pPr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551819F3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Benchmark question solicitation - Typically the group makes a list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of 3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 - 4 questions, which will be discussed roundtable fashion later in the meeting.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 xml:space="preserve">Please consider if you have a question that </w:t>
                            </w:r>
                            <w:r w:rsidR="00AD0E17">
                              <w:rPr>
                                <w:sz w:val="16"/>
                                <w:szCs w:val="16"/>
                              </w:rPr>
                              <w:t xml:space="preserve">where </w:t>
                            </w:r>
                            <w:r w:rsidR="00AD0E17" w:rsidRPr="0043648A">
                              <w:rPr>
                                <w:sz w:val="16"/>
                                <w:szCs w:val="16"/>
                              </w:rPr>
                              <w:t>you would like industry feedback</w:t>
                            </w:r>
                            <w:r w:rsidR="00AD0E17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8A86E40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High Interest Topic Sheets - Another way to solicit industry feedback. Just list your question on a provided form and we will pass it around to gather answers.</w:t>
                            </w:r>
                          </w:p>
                          <w:p w14:paraId="109A411B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>Vendor Presentations - A short presentation from each vendor.</w:t>
                            </w:r>
                          </w:p>
                          <w:p w14:paraId="08C05099" w14:textId="77777777" w:rsidR="001106FD" w:rsidRPr="0043648A" w:rsidRDefault="001106FD" w:rsidP="001106F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3648A">
                              <w:rPr>
                                <w:sz w:val="16"/>
                                <w:szCs w:val="16"/>
                              </w:rPr>
                              <w:t xml:space="preserve">Breakout Session (Document Successes) - What works well at your plant? </w:t>
                            </w:r>
                            <w:r w:rsidR="0043648A" w:rsidRPr="004364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3648A">
                              <w:rPr>
                                <w:sz w:val="16"/>
                                <w:szCs w:val="16"/>
                              </w:rPr>
                              <w:t>Please come prepared to share at least two items during this session.</w:t>
                            </w:r>
                            <w:r w:rsidRPr="0043648A">
                              <w:rPr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4E0C25E" w14:textId="77777777" w:rsidR="001106FD" w:rsidRDefault="001106FD" w:rsidP="001106FD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D8D603F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43B23165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61DC7BC" w14:textId="77777777" w:rsidR="001106FD" w:rsidRPr="004102FB" w:rsidRDefault="001106FD" w:rsidP="001106F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5F843B2E" w14:textId="77777777" w:rsidR="001106FD" w:rsidRDefault="001106FD" w:rsidP="001106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6E80A" id="Text Box 25" o:spid="_x0000_s1037" type="#_x0000_t202" style="position:absolute;margin-left:-55.4pt;margin-top:38.3pt;width:217.35pt;height:15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" fillcolor="#95b3d7 [1940]" strokecolor="#943634 [2405]" strokeweight="1pt">
                <v:fill color2="#95b3d7 [1940]" rotate="t" focusposition=".5,.5" focussize="" colors="0 #b7d0f1;.5 #d2e0f5;1 #e8effa" focus="100%" type="gradientRadial"/>
                <v:shadow on="t" color="#622423 [1605]" opacity=".5" offset="6pt,-6pt"/>
                <v:textbox>
                  <w:txbxContent>
                    <w:p w14:paraId="27D9ACD1" w14:textId="77777777" w:rsidR="001106FD" w:rsidRDefault="001106F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B80E97">
                        <w:rPr>
                          <w:sz w:val="18"/>
                          <w:szCs w:val="18"/>
                          <w:u w:val="single"/>
                        </w:rPr>
                        <w:t>Things to Consider:</w:t>
                      </w:r>
                    </w:p>
                    <w:p w14:paraId="64C783CC" w14:textId="77777777" w:rsidR="00E91D0D" w:rsidRPr="00B80E97" w:rsidRDefault="00E91D0D" w:rsidP="001106FD">
                      <w:pPr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</w:p>
                    <w:p w14:paraId="551819F3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Benchmark question solicitation - Typically the group makes a list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of 3</w:t>
                      </w:r>
                      <w:r w:rsidRPr="0043648A">
                        <w:rPr>
                          <w:sz w:val="16"/>
                          <w:szCs w:val="16"/>
                        </w:rPr>
                        <w:t xml:space="preserve"> - 4 questions, which will be discussed roundtable fashion later in the meeting.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 xml:space="preserve">Please consider if you have a question that </w:t>
                      </w:r>
                      <w:r w:rsidR="00AD0E17">
                        <w:rPr>
                          <w:sz w:val="16"/>
                          <w:szCs w:val="16"/>
                        </w:rPr>
                        <w:t xml:space="preserve">where </w:t>
                      </w:r>
                      <w:r w:rsidR="00AD0E17" w:rsidRPr="0043648A">
                        <w:rPr>
                          <w:sz w:val="16"/>
                          <w:szCs w:val="16"/>
                        </w:rPr>
                        <w:t>you would like industry feedback</w:t>
                      </w:r>
                      <w:r w:rsidR="00AD0E17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8A86E40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High Interest Topic Sheets - Another way to solicit industry feedback. Just list your question on a provided form and we will pass it around to gather answers.</w:t>
                      </w:r>
                    </w:p>
                    <w:p w14:paraId="109A411B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>Vendor Presentations - A short presentation from each vendor.</w:t>
                      </w:r>
                    </w:p>
                    <w:p w14:paraId="08C05099" w14:textId="77777777" w:rsidR="001106FD" w:rsidRPr="0043648A" w:rsidRDefault="001106FD" w:rsidP="001106F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16"/>
                          <w:szCs w:val="16"/>
                        </w:rPr>
                      </w:pPr>
                      <w:r w:rsidRPr="0043648A">
                        <w:rPr>
                          <w:sz w:val="16"/>
                          <w:szCs w:val="16"/>
                        </w:rPr>
                        <w:t xml:space="preserve">Breakout Session (Document Successes) - What works well at your plant? </w:t>
                      </w:r>
                      <w:r w:rsidR="0043648A" w:rsidRPr="004364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3648A">
                        <w:rPr>
                          <w:sz w:val="16"/>
                          <w:szCs w:val="16"/>
                        </w:rPr>
                        <w:t>Please come prepared to share at least two items during this session.</w:t>
                      </w:r>
                      <w:r w:rsidRPr="0043648A">
                        <w:rPr>
                          <w:noProof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4E0C25E" w14:textId="77777777" w:rsidR="001106FD" w:rsidRDefault="001106FD" w:rsidP="001106FD">
                      <w:pPr>
                        <w:pStyle w:val="ListParagraph"/>
                        <w:ind w:left="360"/>
                        <w:jc w:val="center"/>
                        <w:rPr>
                          <w:noProof/>
                        </w:rPr>
                      </w:pPr>
                    </w:p>
                    <w:p w14:paraId="4D8D603F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43B23165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61DC7BC" w14:textId="77777777" w:rsidR="001106FD" w:rsidRPr="004102FB" w:rsidRDefault="001106FD" w:rsidP="001106FD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5F843B2E" w14:textId="77777777" w:rsidR="001106FD" w:rsidRDefault="001106FD" w:rsidP="001106FD"/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2EDFD" wp14:editId="6B50C4B2">
                <wp:simplePos x="0" y="0"/>
                <wp:positionH relativeFrom="column">
                  <wp:posOffset>2391508</wp:posOffset>
                </wp:positionH>
                <wp:positionV relativeFrom="paragraph">
                  <wp:posOffset>4976446</wp:posOffset>
                </wp:positionV>
                <wp:extent cx="3475892" cy="1611923"/>
                <wp:effectExtent l="0" t="76200" r="86995" b="26670"/>
                <wp:wrapNone/>
                <wp:docPr id="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892" cy="16119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24E665" w14:textId="77777777" w:rsidR="0043648A" w:rsidRDefault="0043648A" w:rsidP="0043648A">
                            <w:pPr>
                              <w:pStyle w:val="ListParagraph"/>
                              <w:ind w:left="0"/>
                              <w:rPr>
                                <w:noProof/>
                              </w:rPr>
                            </w:pPr>
                            <w:r w:rsidRPr="0043648A">
                              <w:rPr>
                                <w:noProof/>
                              </w:rPr>
                              <w:t>Special Note: We want to welcome your family and traveling companions to join us for lunch and after meeting (evening) receptions!</w:t>
                            </w:r>
                          </w:p>
                          <w:p w14:paraId="50A75DDF" w14:textId="77777777" w:rsidR="0043648A" w:rsidRPr="0043648A" w:rsidRDefault="0043648A" w:rsidP="0043648A">
                            <w:pPr>
                              <w:pStyle w:val="ListParagraph"/>
                              <w:ind w:left="0"/>
                            </w:pPr>
                          </w:p>
                          <w:p w14:paraId="3FC92228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5113E820" wp14:editId="03BCE9B9">
                                  <wp:extent cx="1201616" cy="797938"/>
                                  <wp:effectExtent l="0" t="0" r="0" b="2540"/>
                                  <wp:docPr id="48" name="Picture 48" descr="C:\Users\dlp8236\AppData\Local\Microsoft\Windows\Temporary Internet Files\Content.IE5\48TVY09B\istock_breakfastmtgsmal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lp8236\AppData\Local\Microsoft\Windows\Temporary Internet Files\Content.IE5\48TVY09B\istock_breakfastmtgsmal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1512" cy="797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032D2" w14:textId="77777777" w:rsidR="0043648A" w:rsidRPr="004102FB" w:rsidRDefault="0043648A" w:rsidP="0043648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E1A7769" w14:textId="77777777" w:rsidR="0043648A" w:rsidRDefault="0043648A" w:rsidP="004364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EDFD" id="_x0000_s1038" type="#_x0000_t202" style="position:absolute;margin-left:188.3pt;margin-top:391.85pt;width:273.7pt;height:1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" fillcolor="#b7d0f1" strokecolor="#953735" strokeweight="1pt">
                <v:fill color2="#e8effa" rotate="t" focusposition=".5,.5" focussize="" colors="0 #b7d0f1;.5 #d2e0f5;1 #e8effa" focus="100%" type="gradientRadial"/>
                <v:shadow on="t" color="#632523" opacity=".5" offset="6pt,-6pt"/>
                <v:textbox>
                  <w:txbxContent>
                    <w:p w14:paraId="0624E665" w14:textId="77777777" w:rsidR="0043648A" w:rsidRDefault="0043648A" w:rsidP="0043648A">
                      <w:pPr>
                        <w:pStyle w:val="ListParagraph"/>
                        <w:ind w:left="0"/>
                        <w:rPr>
                          <w:noProof/>
                        </w:rPr>
                      </w:pPr>
                      <w:r w:rsidRPr="0043648A">
                        <w:rPr>
                          <w:noProof/>
                        </w:rPr>
                        <w:t>Special Note: We want to welcome your family and traveling companions to join us for lunch and after meeting (evening) receptions!</w:t>
                      </w:r>
                    </w:p>
                    <w:p w14:paraId="50A75DDF" w14:textId="77777777" w:rsidR="0043648A" w:rsidRPr="0043648A" w:rsidRDefault="0043648A" w:rsidP="0043648A">
                      <w:pPr>
                        <w:pStyle w:val="ListParagraph"/>
                        <w:ind w:left="0"/>
                      </w:pPr>
                    </w:p>
                    <w:p w14:paraId="3FC92228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  <w:sz w:val="18"/>
                        </w:rPr>
                        <w:drawing>
                          <wp:inline distT="0" distB="0" distL="0" distR="0" wp14:anchorId="5113E820" wp14:editId="03BCE9B9">
                            <wp:extent cx="1201616" cy="797938"/>
                            <wp:effectExtent l="0" t="0" r="0" b="2540"/>
                            <wp:docPr id="48" name="Picture 48" descr="C:\Users\dlp8236\AppData\Local\Microsoft\Windows\Temporary Internet Files\Content.IE5\48TVY09B\istock_breakfastmtgsmal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lp8236\AppData\Local\Microsoft\Windows\Temporary Internet Files\Content.IE5\48TVY09B\istock_breakfastmtgsmal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1512" cy="797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3032D2" w14:textId="77777777" w:rsidR="0043648A" w:rsidRPr="004102FB" w:rsidRDefault="0043648A" w:rsidP="0043648A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2E1A7769" w14:textId="77777777" w:rsidR="0043648A" w:rsidRDefault="0043648A" w:rsidP="0043648A"/>
                  </w:txbxContent>
                </v:textbox>
              </v:shape>
            </w:pict>
          </mc:Fallback>
        </mc:AlternateContent>
      </w:r>
      <w:r w:rsidR="0043648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96CCF0" wp14:editId="7840D8CB">
                <wp:simplePos x="0" y="0"/>
                <wp:positionH relativeFrom="column">
                  <wp:posOffset>2226945</wp:posOffset>
                </wp:positionH>
                <wp:positionV relativeFrom="paragraph">
                  <wp:posOffset>920115</wp:posOffset>
                </wp:positionV>
                <wp:extent cx="3771900" cy="4102735"/>
                <wp:effectExtent l="0" t="0" r="0" b="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10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F50AC" w14:textId="77777777" w:rsidR="00C42F10" w:rsidRPr="005820A2" w:rsidRDefault="00C42F10" w:rsidP="00C42F1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F949C0" w14:textId="2D208C89" w:rsidR="0021307F" w:rsidRPr="0021307F" w:rsidRDefault="008473BE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2:00 to 2:30    </w:t>
                            </w:r>
                            <w:r w:rsidR="0021307F" w:rsidRPr="0021307F">
                              <w:rPr>
                                <w:sz w:val="18"/>
                                <w:szCs w:val="18"/>
                              </w:rPr>
                              <w:t>Meeting Registration with DeeDee McNeill – All</w:t>
                            </w:r>
                          </w:p>
                          <w:p w14:paraId="778F2F60" w14:textId="77777777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B1973FB" w14:textId="71577ED1" w:rsidR="0021307F" w:rsidRPr="0021307F" w:rsidRDefault="0021307F" w:rsidP="002130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2:</w:t>
                            </w:r>
                            <w:r w:rsidR="008473BE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8473BE">
                              <w:rPr>
                                <w:sz w:val="18"/>
                                <w:szCs w:val="18"/>
                              </w:rPr>
                              <w:t>4:20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 xml:space="preserve"> pm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Opening Ceremonies &amp; Introduction </w:t>
                            </w:r>
                          </w:p>
                          <w:p w14:paraId="2A8332A3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Welcome – Opening Remarks (Jeff Fontaine)</w:t>
                            </w:r>
                          </w:p>
                          <w:p w14:paraId="063A5183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Safety Review – Building Escape Routes (Joe Coughlin)</w:t>
                            </w:r>
                          </w:p>
                          <w:p w14:paraId="0655CE35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Safety Message – (Joe Coughlin)</w:t>
                            </w:r>
                          </w:p>
                          <w:p w14:paraId="24D482E6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Introduction of NSA Representative – (Rick McCormick)</w:t>
                            </w:r>
                          </w:p>
                          <w:p w14:paraId="07AE7B83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Introductions of Board Members (Jeff Fontaine)</w:t>
                            </w:r>
                          </w:p>
                          <w:p w14:paraId="4BC50EC8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Introduction of Association Members (All)</w:t>
                            </w:r>
                          </w:p>
                          <w:p w14:paraId="61D4DF5A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Association Secretary Report (Bob French)</w:t>
                            </w:r>
                          </w:p>
                          <w:p w14:paraId="3E897196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Association Treasury Report (Kinsey Boehl)</w:t>
                            </w:r>
                            <w:r w:rsidRPr="0021307F">
                              <w:rPr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39D764EE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Establish Meeting Expectations/Review Agenda &amp; Meeting Book Contents (Jeff Fontaine)</w:t>
                            </w:r>
                          </w:p>
                          <w:p w14:paraId="1747C559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Benchmark Question Solicitation &amp; High Interest Topic Sheets (Joe Coughlin)</w:t>
                            </w:r>
                          </w:p>
                          <w:p w14:paraId="376A945D" w14:textId="77777777" w:rsidR="0021307F" w:rsidRPr="0021307F" w:rsidRDefault="0021307F" w:rsidP="0021307F">
                            <w:pPr>
                              <w:numPr>
                                <w:ilvl w:val="3"/>
                                <w:numId w:val="4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21307F">
                              <w:rPr>
                                <w:sz w:val="18"/>
                                <w:szCs w:val="18"/>
                              </w:rPr>
                              <w:t>Elections this meeting (Jeff Fontaine)</w:t>
                            </w:r>
                          </w:p>
                          <w:p w14:paraId="0ECA93FF" w14:textId="77777777" w:rsidR="0021307F" w:rsidRDefault="0021307F" w:rsidP="0021307F">
                            <w:pPr>
                              <w:ind w:left="2880"/>
                            </w:pPr>
                          </w:p>
                          <w:p w14:paraId="0C9C59CF" w14:textId="77777777" w:rsidR="0021307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</w:rPr>
                            </w:pPr>
                          </w:p>
                          <w:p w14:paraId="652E0834" w14:textId="77777777" w:rsidR="0021307F" w:rsidRPr="00132543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</w:rPr>
                            </w:pPr>
                            <w:r w:rsidRPr="003021DE">
                              <w:rPr>
                                <w:rFonts w:ascii="Times New Roman" w:hAnsi="Times New Roman" w:cs="Times New Roman"/>
                              </w:rPr>
                              <w:t>3: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Pr="003021DE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  <w:r w:rsidRPr="003021DE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 w:rsidRPr="003021DE">
                              <w:rPr>
                                <w:rFonts w:ascii="Times New Roman" w:hAnsi="Times New Roman" w:cs="Times New Roman"/>
                              </w:rPr>
                              <w:t xml:space="preserve"> pm</w:t>
                            </w:r>
                            <w:r>
                              <w:tab/>
                            </w:r>
                            <w:r w:rsidRPr="00132543">
                              <w:rPr>
                                <w:rFonts w:ascii="Times New Roman" w:hAnsi="Times New Roman" w:cs="Times New Roman"/>
                              </w:rPr>
                              <w:t xml:space="preserve">Presentation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Pr="00F4370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INPO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update, contingent</w:t>
                            </w:r>
                            <w:r w:rsidRPr="00F43707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) </w:t>
                            </w:r>
                          </w:p>
                          <w:p w14:paraId="31FDA0F6" w14:textId="77777777" w:rsidR="0021307F" w:rsidRPr="00132543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bCs/>
                                <w:color w:val="FF0000"/>
                              </w:rPr>
                            </w:pPr>
                          </w:p>
                          <w:p w14:paraId="6A14D0AF" w14:textId="77777777" w:rsidR="0021307F" w:rsidRPr="003B08D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FE1BF5">
                              <w:rPr>
                                <w:rFonts w:ascii="Times New Roman" w:hAnsi="Times New Roman" w:cs="Times New Roman"/>
                              </w:rPr>
                              <w:t>4:15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4:20</w:t>
                            </w:r>
                            <w:r w:rsidRPr="00FE1BF5">
                              <w:rPr>
                                <w:rFonts w:ascii="Times New Roman" w:hAnsi="Times New Roman" w:cs="Times New Roman"/>
                              </w:rPr>
                              <w:t xml:space="preserve"> pm</w:t>
                            </w:r>
                            <w:r w:rsidRPr="00FE1BF5">
                              <w:rPr>
                                <w:rFonts w:ascii="Times New Roman" w:hAnsi="Times New Roman" w:cs="Times New Roman"/>
                              </w:rPr>
                              <w:tab/>
                              <w:t>Adjourn Day 1 (</w:t>
                            </w:r>
                            <w:r w:rsidRPr="003B08D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Jeff Fontaine) </w:t>
                            </w:r>
                          </w:p>
                          <w:p w14:paraId="3B96C92D" w14:textId="77777777" w:rsidR="0021307F" w:rsidRPr="00FE1BF5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2B0AA00" w14:textId="77777777" w:rsidR="0021307F" w:rsidRDefault="0021307F" w:rsidP="0021307F">
                            <w:pPr>
                              <w:pStyle w:val="Default"/>
                              <w:ind w:left="2250" w:hanging="225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E1BF5">
                              <w:rPr>
                                <w:rFonts w:ascii="Times New Roman" w:hAnsi="Times New Roman" w:cs="Times New Roman"/>
                              </w:rPr>
                              <w:t>4:30 – 4:50 pm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FE1BF5">
                              <w:rPr>
                                <w:rFonts w:ascii="Times New Roman" w:hAnsi="Times New Roman" w:cs="Times New Roman"/>
                              </w:rPr>
                              <w:t>Steering Committee Meeting</w:t>
                            </w:r>
                          </w:p>
                          <w:p w14:paraId="6E7695FE" w14:textId="77777777" w:rsidR="0021307F" w:rsidRDefault="0021307F" w:rsidP="0021307F">
                            <w:pPr>
                              <w:tabs>
                                <w:tab w:val="left" w:pos="6645"/>
                              </w:tabs>
                              <w:ind w:left="2880"/>
                            </w:pPr>
                            <w:r>
                              <w:tab/>
                            </w:r>
                          </w:p>
                          <w:p w14:paraId="37D3852F" w14:textId="566522DD" w:rsidR="009D71F6" w:rsidRPr="005168AF" w:rsidRDefault="0021307F" w:rsidP="0021307F">
                            <w:pPr>
                              <w:pStyle w:val="BodyText03"/>
                            </w:pPr>
                            <w:r>
                              <w:t>5:00</w:t>
                            </w:r>
                            <w:r w:rsidRPr="00DF1ADB">
                              <w:t xml:space="preserve"> – </w:t>
                            </w:r>
                            <w:r>
                              <w:t>6</w:t>
                            </w:r>
                            <w:r w:rsidRPr="00DF1ADB">
                              <w:t>:</w:t>
                            </w:r>
                            <w:r>
                              <w:t>3</w:t>
                            </w:r>
                            <w:r w:rsidRPr="00DF1ADB">
                              <w:t>0</w:t>
                            </w:r>
                            <w:r>
                              <w:t xml:space="preserve"> pm</w:t>
                            </w:r>
                            <w:r w:rsidRPr="00DF1ADB">
                              <w:tab/>
                            </w:r>
                            <w:r>
                              <w:t xml:space="preserve"> </w:t>
                            </w:r>
                            <w:r w:rsidRPr="00DF1ADB">
                              <w:t>Opening Reception &amp; Vendor Displays</w:t>
                            </w:r>
                          </w:p>
                          <w:p w14:paraId="48A93BC2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1F665998" w14:textId="77777777" w:rsidR="009D71F6" w:rsidRPr="00D50695" w:rsidRDefault="009D71F6" w:rsidP="00AC3FC2">
                            <w:pPr>
                              <w:pStyle w:val="BodyText03"/>
                            </w:pPr>
                          </w:p>
                          <w:p w14:paraId="3487E713" w14:textId="77777777" w:rsidR="009D71F6" w:rsidRPr="0024671E" w:rsidRDefault="009D71F6" w:rsidP="00AC3FC2">
                            <w:pPr>
                              <w:pStyle w:val="BodyText03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6CCF0" id="Text Box 17" o:spid="_x0000_s1039" type="#_x0000_t202" style="position:absolute;margin-left:175.35pt;margin-top:72.45pt;width:297pt;height:323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" filled="f" stroked="f">
                <v:textbox>
                  <w:txbxContent>
                    <w:p w14:paraId="348F50AC" w14:textId="77777777" w:rsidR="00C42F10" w:rsidRPr="005820A2" w:rsidRDefault="00C42F10" w:rsidP="00C42F1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5F949C0" w14:textId="2D208C89" w:rsidR="0021307F" w:rsidRPr="0021307F" w:rsidRDefault="008473BE" w:rsidP="0021307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2:00 to 2:30    </w:t>
                      </w:r>
                      <w:r w:rsidR="0021307F" w:rsidRPr="0021307F">
                        <w:rPr>
                          <w:sz w:val="18"/>
                          <w:szCs w:val="18"/>
                        </w:rPr>
                        <w:t>Meeting Registration with DeeDee McNeill – All</w:t>
                      </w:r>
                    </w:p>
                    <w:p w14:paraId="778F2F60" w14:textId="77777777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B1973FB" w14:textId="71577ED1" w:rsidR="0021307F" w:rsidRPr="0021307F" w:rsidRDefault="0021307F" w:rsidP="0021307F">
                      <w:p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2:</w:t>
                      </w:r>
                      <w:r w:rsidR="008473BE">
                        <w:rPr>
                          <w:sz w:val="18"/>
                          <w:szCs w:val="18"/>
                        </w:rPr>
                        <w:t>30</w:t>
                      </w:r>
                      <w:r w:rsidRPr="0021307F">
                        <w:rPr>
                          <w:sz w:val="18"/>
                          <w:szCs w:val="18"/>
                        </w:rPr>
                        <w:t xml:space="preserve"> – </w:t>
                      </w:r>
                      <w:r w:rsidR="008473BE">
                        <w:rPr>
                          <w:sz w:val="18"/>
                          <w:szCs w:val="18"/>
                        </w:rPr>
                        <w:t>4:20</w:t>
                      </w:r>
                      <w:r w:rsidRPr="0021307F">
                        <w:rPr>
                          <w:sz w:val="18"/>
                          <w:szCs w:val="18"/>
                        </w:rPr>
                        <w:t xml:space="preserve"> pm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 xml:space="preserve">Opening Ceremonies &amp; Introduction </w:t>
                      </w:r>
                    </w:p>
                    <w:p w14:paraId="2A8332A3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Welcome – Opening Remarks (Jeff Fontaine)</w:t>
                      </w:r>
                    </w:p>
                    <w:p w14:paraId="063A5183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Safety Review – Building Escape Routes (Joe Coughlin)</w:t>
                      </w:r>
                    </w:p>
                    <w:p w14:paraId="0655CE35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Safety Message – (Joe Coughlin)</w:t>
                      </w:r>
                    </w:p>
                    <w:p w14:paraId="24D482E6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Introduction of NSA Representative – (Rick McCormick)</w:t>
                      </w:r>
                    </w:p>
                    <w:p w14:paraId="07AE7B83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Introductions of Board Members (Jeff Fontaine)</w:t>
                      </w:r>
                    </w:p>
                    <w:p w14:paraId="4BC50EC8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Introduction of Association Members (All)</w:t>
                      </w:r>
                    </w:p>
                    <w:p w14:paraId="61D4DF5A" w14:textId="77777777" w:rsidR="0021307F" w:rsidRPr="0021307F" w:rsidRDefault="0021307F" w:rsidP="0021307F">
                      <w:pPr>
                        <w:numPr>
                          <w:ilvl w:val="3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Association Secretary Report (Bob French)</w:t>
                      </w:r>
                    </w:p>
                    <w:p w14:paraId="3E897196" w14:textId="77777777" w:rsidR="0021307F" w:rsidRPr="0021307F" w:rsidRDefault="0021307F" w:rsidP="0021307F">
                      <w:pPr>
                        <w:numPr>
                          <w:ilvl w:val="3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Association Treasury Report (Kinsey Boehl)</w:t>
                      </w:r>
                      <w:r w:rsidRPr="0021307F">
                        <w:rPr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39D764EE" w14:textId="77777777" w:rsidR="0021307F" w:rsidRPr="0021307F" w:rsidRDefault="0021307F" w:rsidP="0021307F">
                      <w:pPr>
                        <w:numPr>
                          <w:ilvl w:val="3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Establish Meeting Expectations/Review Agenda &amp; Meeting Book Contents (Jeff Fontaine)</w:t>
                      </w:r>
                    </w:p>
                    <w:p w14:paraId="1747C559" w14:textId="77777777" w:rsidR="0021307F" w:rsidRPr="0021307F" w:rsidRDefault="0021307F" w:rsidP="0021307F">
                      <w:pPr>
                        <w:numPr>
                          <w:ilvl w:val="3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Benchmark Question Solicitation &amp; High Interest Topic Sheets (Joe Coughlin)</w:t>
                      </w:r>
                    </w:p>
                    <w:p w14:paraId="376A945D" w14:textId="77777777" w:rsidR="0021307F" w:rsidRPr="0021307F" w:rsidRDefault="0021307F" w:rsidP="0021307F">
                      <w:pPr>
                        <w:numPr>
                          <w:ilvl w:val="3"/>
                          <w:numId w:val="4"/>
                        </w:numPr>
                        <w:rPr>
                          <w:sz w:val="18"/>
                          <w:szCs w:val="18"/>
                        </w:rPr>
                      </w:pPr>
                      <w:r w:rsidRPr="0021307F">
                        <w:rPr>
                          <w:sz w:val="18"/>
                          <w:szCs w:val="18"/>
                        </w:rPr>
                        <w:t>Elections this meeting (Jeff Fontaine)</w:t>
                      </w:r>
                    </w:p>
                    <w:p w14:paraId="0ECA93FF" w14:textId="77777777" w:rsidR="0021307F" w:rsidRDefault="0021307F" w:rsidP="0021307F">
                      <w:pPr>
                        <w:ind w:left="2880"/>
                      </w:pPr>
                    </w:p>
                    <w:p w14:paraId="0C9C59CF" w14:textId="77777777" w:rsidR="0021307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bCs/>
                          <w:color w:val="FF0000"/>
                        </w:rPr>
                      </w:pPr>
                    </w:p>
                    <w:p w14:paraId="652E0834" w14:textId="77777777" w:rsidR="0021307F" w:rsidRPr="00132543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bCs/>
                          <w:color w:val="FF0000"/>
                        </w:rPr>
                      </w:pPr>
                      <w:r w:rsidRPr="003021DE">
                        <w:rPr>
                          <w:rFonts w:ascii="Times New Roman" w:hAnsi="Times New Roman" w:cs="Times New Roman"/>
                        </w:rPr>
                        <w:t>3:</w:t>
                      </w: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Pr="003021DE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  <w:r w:rsidRPr="003021DE">
                        <w:rPr>
                          <w:rFonts w:ascii="Times New Roman" w:hAnsi="Times New Roman" w:cs="Times New Roman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>15</w:t>
                      </w:r>
                      <w:r w:rsidRPr="003021DE">
                        <w:rPr>
                          <w:rFonts w:ascii="Times New Roman" w:hAnsi="Times New Roman" w:cs="Times New Roman"/>
                        </w:rPr>
                        <w:t xml:space="preserve"> pm</w:t>
                      </w:r>
                      <w:r>
                        <w:tab/>
                      </w:r>
                      <w:r w:rsidRPr="00132543">
                        <w:rPr>
                          <w:rFonts w:ascii="Times New Roman" w:hAnsi="Times New Roman" w:cs="Times New Roman"/>
                        </w:rPr>
                        <w:t xml:space="preserve">Presentation </w:t>
                      </w:r>
                      <w:r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Pr="00F43707">
                        <w:rPr>
                          <w:rFonts w:ascii="Times New Roman" w:hAnsi="Times New Roman" w:cs="Times New Roman"/>
                          <w:color w:val="auto"/>
                        </w:rPr>
                        <w:t>INPO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update, contingent</w:t>
                      </w:r>
                      <w:r w:rsidRPr="00F43707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) </w:t>
                      </w:r>
                    </w:p>
                    <w:p w14:paraId="31FDA0F6" w14:textId="77777777" w:rsidR="0021307F" w:rsidRPr="00132543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bCs/>
                          <w:color w:val="FF0000"/>
                        </w:rPr>
                      </w:pPr>
                    </w:p>
                    <w:p w14:paraId="6A14D0AF" w14:textId="77777777" w:rsidR="0021307F" w:rsidRPr="003B08D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FE1BF5">
                        <w:rPr>
                          <w:rFonts w:ascii="Times New Roman" w:hAnsi="Times New Roman" w:cs="Times New Roman"/>
                        </w:rPr>
                        <w:t>4:15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4:20</w:t>
                      </w:r>
                      <w:r w:rsidRPr="00FE1BF5">
                        <w:rPr>
                          <w:rFonts w:ascii="Times New Roman" w:hAnsi="Times New Roman" w:cs="Times New Roman"/>
                        </w:rPr>
                        <w:t xml:space="preserve"> pm</w:t>
                      </w:r>
                      <w:r w:rsidRPr="00FE1BF5">
                        <w:rPr>
                          <w:rFonts w:ascii="Times New Roman" w:hAnsi="Times New Roman" w:cs="Times New Roman"/>
                        </w:rPr>
                        <w:tab/>
                        <w:t>Adjourn Day 1 (</w:t>
                      </w:r>
                      <w:r w:rsidRPr="003B08D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Jeff Fontaine) </w:t>
                      </w:r>
                    </w:p>
                    <w:p w14:paraId="3B96C92D" w14:textId="77777777" w:rsidR="0021307F" w:rsidRPr="00FE1BF5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</w:rPr>
                      </w:pPr>
                    </w:p>
                    <w:p w14:paraId="22B0AA00" w14:textId="77777777" w:rsidR="0021307F" w:rsidRDefault="0021307F" w:rsidP="0021307F">
                      <w:pPr>
                        <w:pStyle w:val="Default"/>
                        <w:ind w:left="2250" w:hanging="2250"/>
                        <w:rPr>
                          <w:rFonts w:ascii="Times New Roman" w:hAnsi="Times New Roman" w:cs="Times New Roman"/>
                        </w:rPr>
                      </w:pPr>
                      <w:r w:rsidRPr="00FE1BF5">
                        <w:rPr>
                          <w:rFonts w:ascii="Times New Roman" w:hAnsi="Times New Roman" w:cs="Times New Roman"/>
                        </w:rPr>
                        <w:t>4:30 – 4:50 pm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FE1BF5">
                        <w:rPr>
                          <w:rFonts w:ascii="Times New Roman" w:hAnsi="Times New Roman" w:cs="Times New Roman"/>
                        </w:rPr>
                        <w:t>Steering Committee Meeting</w:t>
                      </w:r>
                    </w:p>
                    <w:p w14:paraId="6E7695FE" w14:textId="77777777" w:rsidR="0021307F" w:rsidRDefault="0021307F" w:rsidP="0021307F">
                      <w:pPr>
                        <w:tabs>
                          <w:tab w:val="left" w:pos="6645"/>
                        </w:tabs>
                        <w:ind w:left="2880"/>
                      </w:pPr>
                      <w:r>
                        <w:tab/>
                      </w:r>
                    </w:p>
                    <w:p w14:paraId="37D3852F" w14:textId="566522DD" w:rsidR="009D71F6" w:rsidRPr="005168AF" w:rsidRDefault="0021307F" w:rsidP="0021307F">
                      <w:pPr>
                        <w:pStyle w:val="BodyText03"/>
                      </w:pPr>
                      <w:r>
                        <w:t>5:00</w:t>
                      </w:r>
                      <w:r w:rsidRPr="00DF1ADB">
                        <w:t xml:space="preserve"> – </w:t>
                      </w:r>
                      <w:r>
                        <w:t>6</w:t>
                      </w:r>
                      <w:r w:rsidRPr="00DF1ADB">
                        <w:t>:</w:t>
                      </w:r>
                      <w:r>
                        <w:t>3</w:t>
                      </w:r>
                      <w:r w:rsidRPr="00DF1ADB">
                        <w:t>0</w:t>
                      </w:r>
                      <w:r>
                        <w:t xml:space="preserve"> pm</w:t>
                      </w:r>
                      <w:r w:rsidRPr="00DF1ADB">
                        <w:tab/>
                      </w:r>
                      <w:r>
                        <w:t xml:space="preserve"> </w:t>
                      </w:r>
                      <w:r w:rsidRPr="00DF1ADB">
                        <w:t>Opening Reception &amp; Vendor Displays</w:t>
                      </w:r>
                    </w:p>
                    <w:p w14:paraId="48A93BC2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1F665998" w14:textId="77777777" w:rsidR="009D71F6" w:rsidRPr="00D50695" w:rsidRDefault="009D71F6" w:rsidP="00AC3FC2">
                      <w:pPr>
                        <w:pStyle w:val="BodyText03"/>
                      </w:pPr>
                    </w:p>
                    <w:p w14:paraId="3487E713" w14:textId="77777777" w:rsidR="009D71F6" w:rsidRPr="0024671E" w:rsidRDefault="009D71F6" w:rsidP="00AC3FC2">
                      <w:pPr>
                        <w:pStyle w:val="BodyText03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C9DA21" wp14:editId="5CC223E4">
                <wp:simplePos x="0" y="0"/>
                <wp:positionH relativeFrom="column">
                  <wp:posOffset>-919480</wp:posOffset>
                </wp:positionH>
                <wp:positionV relativeFrom="paragraph">
                  <wp:posOffset>8003540</wp:posOffset>
                </wp:positionV>
                <wp:extent cx="7315200" cy="810260"/>
                <wp:effectExtent l="4445" t="2540" r="0" b="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C1785" w14:textId="77777777" w:rsidR="009D71F6" w:rsidRPr="00BE4607" w:rsidRDefault="00C34DE3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5F065F" wp14:editId="35842BC6">
                                  <wp:extent cx="461010" cy="716915"/>
                                  <wp:effectExtent l="19050" t="0" r="0" b="0"/>
                                  <wp:docPr id="16" name="Picture 14" descr="C:\Documents and Settings\dlp8236\Local Settings\Temporary Internet Files\Content.IE5\WQXX73G0\MC90002404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ocuments and Settings\dlp8236\Local Settings\Temporary Internet Files\Content.IE5\WQXX73G0\MC90002404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01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2A902CCA" wp14:editId="781308DC">
                                  <wp:extent cx="914400" cy="709295"/>
                                  <wp:effectExtent l="19050" t="0" r="0" b="0"/>
                                  <wp:docPr id="17" name="Picture 15" descr="C:\Documents and Settings\dlp8236\Local Settings\Temporary Internet Files\Content.IE5\B8PH5033\MC90024108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dlp8236\Local Settings\Temporary Internet Files\Content.IE5\B8PH5033\MC90024108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Times" w:hAnsi="Times"/>
                                <w:i/>
                                <w:noProof/>
                                <w:color w:val="00467F"/>
                              </w:rPr>
                              <w:drawing>
                                <wp:inline distT="0" distB="0" distL="0" distR="0" wp14:anchorId="0D47EB11" wp14:editId="1B11AA7E">
                                  <wp:extent cx="526415" cy="716915"/>
                                  <wp:effectExtent l="19050" t="0" r="6985" b="0"/>
                                  <wp:docPr id="18" name="Picture 16" descr="C:\Documents and Settings\dlp8236\Local Settings\Temporary Internet Files\Content.IE5\ISDIQPTK\MC90024202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Documents and Settings\dlp8236\Local Settings\Temporary Internet Files\Content.IE5\ISDIQPTK\MC90024202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DA21" id="Text Box 20" o:spid="_x0000_s1040" type="#_x0000_t202" style="position:absolute;margin-left:-72.4pt;margin-top:630.2pt;width:8in;height:6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" filled="f" stroked="f">
                <v:textbox>
                  <w:txbxContent>
                    <w:p w14:paraId="2E6C1785" w14:textId="77777777" w:rsidR="009D71F6" w:rsidRPr="00BE4607" w:rsidRDefault="00C34DE3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18"/>
                          <w:szCs w:val="18"/>
                        </w:rPr>
                        <w:drawing>
                          <wp:inline distT="0" distB="0" distL="0" distR="0" wp14:anchorId="015F065F" wp14:editId="35842BC6">
                            <wp:extent cx="461010" cy="716915"/>
                            <wp:effectExtent l="19050" t="0" r="0" b="0"/>
                            <wp:docPr id="16" name="Picture 14" descr="C:\Documents and Settings\dlp8236\Local Settings\Temporary Internet Files\Content.IE5\WQXX73G0\MC90002404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ocuments and Settings\dlp8236\Local Settings\Temporary Internet Files\Content.IE5\WQXX73G0\MC90002404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01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2A902CCA" wp14:editId="781308DC">
                            <wp:extent cx="914400" cy="709295"/>
                            <wp:effectExtent l="19050" t="0" r="0" b="0"/>
                            <wp:docPr id="17" name="Picture 15" descr="C:\Documents and Settings\dlp8236\Local Settings\Temporary Internet Files\Content.IE5\B8PH5033\MC90024108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dlp8236\Local Settings\Temporary Internet Files\Content.IE5\B8PH5033\MC90024108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09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" w:hAnsi="Times"/>
                          <w:i/>
                          <w:color w:val="00467F"/>
                        </w:rPr>
                        <w:t xml:space="preserve">                                               </w:t>
                      </w:r>
                      <w:r>
                        <w:rPr>
                          <w:rFonts w:ascii="Times" w:hAnsi="Times"/>
                          <w:i/>
                          <w:noProof/>
                          <w:color w:val="00467F"/>
                        </w:rPr>
                        <w:drawing>
                          <wp:inline distT="0" distB="0" distL="0" distR="0" wp14:anchorId="0D47EB11" wp14:editId="1B11AA7E">
                            <wp:extent cx="526415" cy="716915"/>
                            <wp:effectExtent l="19050" t="0" r="6985" b="0"/>
                            <wp:docPr id="18" name="Picture 16" descr="C:\Documents and Settings\dlp8236\Local Settings\Temporary Internet Files\Content.IE5\ISDIQPTK\MC90024202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Documents and Settings\dlp8236\Local Settings\Temporary Internet Files\Content.IE5\ISDIQPTK\MC90024202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5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7BE11" wp14:editId="3B735CA8">
                <wp:simplePos x="0" y="0"/>
                <wp:positionH relativeFrom="column">
                  <wp:posOffset>-675005</wp:posOffset>
                </wp:positionH>
                <wp:positionV relativeFrom="paragraph">
                  <wp:posOffset>-446405</wp:posOffset>
                </wp:positionV>
                <wp:extent cx="6810375" cy="563245"/>
                <wp:effectExtent l="10795" t="10795" r="8255" b="6985"/>
                <wp:wrapNone/>
                <wp:docPr id="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0BF825" w14:textId="01DC7085" w:rsidR="00904DD5" w:rsidRPr="00904DD5" w:rsidRDefault="0021307F" w:rsidP="00904DD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2022</w:t>
                            </w:r>
                            <w:r w:rsidR="00202649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04DD5" w:rsidRPr="00904DD5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RP</w:t>
                            </w:r>
                            <w:r w:rsidR="008473BE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-</w:t>
                            </w:r>
                            <w:r w:rsidR="00904DD5" w:rsidRPr="00904DD5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ALARA Association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7BE11" id="Text Box 56" o:spid="_x0000_s1041" type="#_x0000_t202" style="position:absolute;margin-left:-53.15pt;margin-top:-35.15pt;width:536.25pt;height:4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" filled="f">
                <v:textbox>
                  <w:txbxContent>
                    <w:p w14:paraId="3B0BF825" w14:textId="01DC7085" w:rsidR="00904DD5" w:rsidRPr="00904DD5" w:rsidRDefault="0021307F" w:rsidP="00904DD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2022</w:t>
                      </w:r>
                      <w:r w:rsidR="00202649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904DD5" w:rsidRPr="00904DD5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RP</w:t>
                      </w:r>
                      <w:r w:rsidR="008473BE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-</w:t>
                      </w:r>
                      <w:r w:rsidR="00904DD5" w:rsidRPr="00904DD5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ALARA Association Meeting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53B661A3" wp14:editId="16CC846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28" name="Picture 28" descr="Classic_Newsletter_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ssic_Newsletter_p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013E1D" wp14:editId="2DB8A352">
                <wp:simplePos x="0" y="0"/>
                <wp:positionH relativeFrom="column">
                  <wp:posOffset>-634365</wp:posOffset>
                </wp:positionH>
                <wp:positionV relativeFrom="paragraph">
                  <wp:posOffset>6974840</wp:posOffset>
                </wp:positionV>
                <wp:extent cx="6858000" cy="571500"/>
                <wp:effectExtent l="3810" t="2540" r="0" b="0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B20D1" w14:textId="77777777" w:rsidR="009D71F6" w:rsidRPr="00C533C9" w:rsidRDefault="00C533C9" w:rsidP="00C533C9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33C9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Suggestions on Technical Presentations or specific speakers are welcome.</w:t>
                            </w:r>
                          </w:p>
                          <w:p w14:paraId="6846E503" w14:textId="77777777" w:rsidR="009D71F6" w:rsidRPr="005168AF" w:rsidRDefault="009D71F6" w:rsidP="009D71F6">
                            <w:pPr>
                              <w:rPr>
                                <w:rFonts w:ascii="Times" w:hAnsi="Times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13E1D" id="Text Box 19" o:spid="_x0000_s1042" type="#_x0000_t202" style="position:absolute;margin-left:-49.95pt;margin-top:549.2pt;width:540pt;height: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" filled="f" stroked="f">
                <v:textbox>
                  <w:txbxContent>
                    <w:p w14:paraId="669B20D1" w14:textId="77777777" w:rsidR="009D71F6" w:rsidRPr="00C533C9" w:rsidRDefault="00C533C9" w:rsidP="00C533C9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33C9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Suggestions on Technical Presentations or specific speakers are welcome.</w:t>
                      </w:r>
                    </w:p>
                    <w:p w14:paraId="6846E503" w14:textId="77777777" w:rsidR="009D71F6" w:rsidRPr="005168AF" w:rsidRDefault="009D71F6" w:rsidP="009D71F6">
                      <w:pPr>
                        <w:rPr>
                          <w:rFonts w:ascii="Times" w:hAnsi="Times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8D7986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5E50E4" wp14:editId="0051F4FA">
                <wp:simplePos x="0" y="0"/>
                <wp:positionH relativeFrom="column">
                  <wp:posOffset>1905000</wp:posOffset>
                </wp:positionH>
                <wp:positionV relativeFrom="paragraph">
                  <wp:posOffset>4999892</wp:posOffset>
                </wp:positionV>
                <wp:extent cx="4000500" cy="2098285"/>
                <wp:effectExtent l="0" t="0" r="0" b="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09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7A2EA" w14:textId="77777777" w:rsidR="009D71F6" w:rsidRPr="008D7986" w:rsidRDefault="002B337F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  <w:u w:val="single"/>
                              </w:rPr>
                              <w:t>More Things to Think About:</w:t>
                            </w:r>
                          </w:p>
                          <w:p w14:paraId="28C1EAC4" w14:textId="77777777" w:rsidR="005163B0" w:rsidRPr="008D7986" w:rsidRDefault="005163B0" w:rsidP="00D52183">
                            <w:pPr>
                              <w:pStyle w:val="placephotohere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2582012" w14:textId="77777777" w:rsidR="005163B0" w:rsidRPr="008D7986" w:rsidRDefault="00744DF7" w:rsidP="00744DF7">
                            <w:pPr>
                              <w:pStyle w:val="placephotohere"/>
                              <w:ind w:left="36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 w:rsidR="002B337F" w:rsidRPr="008D7986">
                              <w:rPr>
                                <w:sz w:val="20"/>
                                <w:szCs w:val="20"/>
                              </w:rPr>
                              <w:t xml:space="preserve">reakout Session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(Document Challenges &amp;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 a Golden Nugget) - What 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your site's biggest challenge? Please come prepared to share t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 xml:space="preserve">his </w:t>
                            </w:r>
                            <w:r w:rsidR="009C1043" w:rsidRPr="008D7986">
                              <w:rPr>
                                <w:sz w:val="20"/>
                                <w:szCs w:val="20"/>
                              </w:rPr>
                              <w:t>item.</w:t>
                            </w:r>
                          </w:p>
                          <w:p w14:paraId="79D31539" w14:textId="2C2A1EEB" w:rsidR="00D52183" w:rsidRPr="00D346CC" w:rsidRDefault="009C1043" w:rsidP="00744DF7">
                            <w:pPr>
                              <w:pStyle w:val="placephotohere"/>
                              <w:ind w:left="360"/>
                              <w:jc w:val="left"/>
                              <w:rPr>
                                <w:sz w:val="24"/>
                              </w:rPr>
                            </w:pP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AND what one thing </w:t>
                            </w:r>
                            <w:r w:rsidR="004917A0" w:rsidRPr="008D7986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o you consider your site does 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well</w:t>
                            </w:r>
                            <w:r w:rsidRPr="008D7986">
                              <w:rPr>
                                <w:sz w:val="20"/>
                                <w:szCs w:val="20"/>
                              </w:rPr>
                              <w:t xml:space="preserve">...perhaps you have some new process you have determined works really well or you've discovered some new technology...that 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>just may be your Golden Nugget. (</w:t>
                            </w:r>
                            <w:r w:rsidR="003601EB" w:rsidRPr="008D7986">
                              <w:rPr>
                                <w:sz w:val="20"/>
                                <w:szCs w:val="20"/>
                              </w:rPr>
                              <w:t>Typically,</w:t>
                            </w:r>
                            <w:r w:rsidR="005163B0" w:rsidRPr="008D7986">
                              <w:rPr>
                                <w:sz w:val="20"/>
                                <w:szCs w:val="20"/>
                              </w:rPr>
                              <w:t xml:space="preserve"> Golden Nuggets are inexpensive and easy to implement)</w:t>
                            </w:r>
                          </w:p>
                          <w:p w14:paraId="31E21EDF" w14:textId="77777777" w:rsidR="005163B0" w:rsidRDefault="00B0203A" w:rsidP="009D71F6">
                            <w:pPr>
                              <w:pStyle w:val="placephotoher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669E9" wp14:editId="49D9C3B8">
                                  <wp:extent cx="551180" cy="562610"/>
                                  <wp:effectExtent l="0" t="0" r="1270" b="8890"/>
                                  <wp:docPr id="12" name="Picture 114" descr="MC90021656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 descr="MC90021656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80" cy="56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C731E5" w14:textId="77777777" w:rsidR="00744DF7" w:rsidRDefault="00744DF7" w:rsidP="00116C9C">
                            <w:pPr>
                              <w:pStyle w:val="placephotohere"/>
                              <w:rPr>
                                <w:noProof/>
                              </w:rPr>
                            </w:pPr>
                          </w:p>
                          <w:p w14:paraId="56D1F2B6" w14:textId="77777777" w:rsidR="00744DF7" w:rsidRPr="005163B0" w:rsidRDefault="00744DF7" w:rsidP="00116C9C">
                            <w:pPr>
                              <w:pStyle w:val="placephotohere"/>
                              <w:rPr>
                                <w:szCs w:val="18"/>
                              </w:rPr>
                            </w:pPr>
                            <w:r w:rsidRPr="005163B0">
                              <w:rPr>
                                <w:szCs w:val="18"/>
                              </w:rPr>
                              <w:t>Please come prepared to discuss your Golden Nugget.</w:t>
                            </w:r>
                          </w:p>
                          <w:p w14:paraId="4F5905C2" w14:textId="77777777" w:rsidR="00744DF7" w:rsidRDefault="00744DF7" w:rsidP="009D71F6">
                            <w:pPr>
                              <w:pStyle w:val="placephotohere"/>
                            </w:pPr>
                          </w:p>
                          <w:p w14:paraId="253ED4EC" w14:textId="77777777" w:rsidR="00D52183" w:rsidRDefault="00D52183" w:rsidP="009D71F6">
                            <w:pPr>
                              <w:pStyle w:val="placephotohere"/>
                            </w:pPr>
                          </w:p>
                          <w:p w14:paraId="767B155B" w14:textId="77777777" w:rsidR="009C1043" w:rsidRPr="00D52183" w:rsidRDefault="009C1043" w:rsidP="009D71F6">
                            <w:pPr>
                              <w:pStyle w:val="placephotoher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EF4A07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78F7E60D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59417622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F5DE878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10AC0F93" w14:textId="77777777" w:rsidR="009D71F6" w:rsidRPr="004102FB" w:rsidRDefault="009D71F6" w:rsidP="009D71F6">
                            <w:pPr>
                              <w:pStyle w:val="placephotohere"/>
                            </w:pPr>
                          </w:p>
                          <w:p w14:paraId="33DE34EC" w14:textId="77777777" w:rsidR="009D71F6" w:rsidRDefault="009D71F6" w:rsidP="009D71F6">
                            <w:pPr>
                              <w:pStyle w:val="placephotoher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50E4" id="Text Box 40" o:spid="_x0000_s1043" type="#_x0000_t202" style="position:absolute;margin-left:150pt;margin-top:393.7pt;width:315pt;height:16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" fillcolor="#f2f2f2 [3052]" stroked="f">
                <v:textbox>
                  <w:txbxContent>
                    <w:p w14:paraId="7FC7A2EA" w14:textId="77777777" w:rsidR="009D71F6" w:rsidRPr="008D7986" w:rsidRDefault="002B337F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D7986">
                        <w:rPr>
                          <w:sz w:val="20"/>
                          <w:szCs w:val="20"/>
                          <w:u w:val="single"/>
                        </w:rPr>
                        <w:t>More Things to Think About:</w:t>
                      </w:r>
                    </w:p>
                    <w:p w14:paraId="28C1EAC4" w14:textId="77777777" w:rsidR="005163B0" w:rsidRPr="008D7986" w:rsidRDefault="005163B0" w:rsidP="00D52183">
                      <w:pPr>
                        <w:pStyle w:val="placephotohere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32582012" w14:textId="77777777" w:rsidR="005163B0" w:rsidRPr="008D7986" w:rsidRDefault="00744DF7" w:rsidP="00744DF7">
                      <w:pPr>
                        <w:pStyle w:val="placephotohere"/>
                        <w:ind w:left="360"/>
                        <w:jc w:val="left"/>
                        <w:rPr>
                          <w:sz w:val="20"/>
                          <w:szCs w:val="20"/>
                        </w:rPr>
                      </w:pPr>
                      <w:r w:rsidRPr="008D7986">
                        <w:rPr>
                          <w:sz w:val="20"/>
                          <w:szCs w:val="20"/>
                        </w:rPr>
                        <w:t>B</w:t>
                      </w:r>
                      <w:r w:rsidR="002B337F" w:rsidRPr="008D7986">
                        <w:rPr>
                          <w:sz w:val="20"/>
                          <w:szCs w:val="20"/>
                        </w:rPr>
                        <w:t xml:space="preserve">reakout Session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(Document Challenges &amp;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 a Golden Nugget) - What 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your site's biggest challenge? Please come prepared to share t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 xml:space="preserve">his </w:t>
                      </w:r>
                      <w:r w:rsidR="009C1043" w:rsidRPr="008D7986">
                        <w:rPr>
                          <w:sz w:val="20"/>
                          <w:szCs w:val="20"/>
                        </w:rPr>
                        <w:t>item.</w:t>
                      </w:r>
                    </w:p>
                    <w:p w14:paraId="79D31539" w14:textId="2C2A1EEB" w:rsidR="00D52183" w:rsidRPr="00D346CC" w:rsidRDefault="009C1043" w:rsidP="00744DF7">
                      <w:pPr>
                        <w:pStyle w:val="placephotohere"/>
                        <w:ind w:left="360"/>
                        <w:jc w:val="left"/>
                        <w:rPr>
                          <w:sz w:val="24"/>
                        </w:rPr>
                      </w:pPr>
                      <w:r w:rsidRPr="008D7986">
                        <w:rPr>
                          <w:sz w:val="20"/>
                          <w:szCs w:val="20"/>
                        </w:rPr>
                        <w:t xml:space="preserve">AND what one thing </w:t>
                      </w:r>
                      <w:r w:rsidR="004917A0" w:rsidRPr="008D7986">
                        <w:rPr>
                          <w:sz w:val="20"/>
                          <w:szCs w:val="20"/>
                        </w:rPr>
                        <w:t>d</w:t>
                      </w:r>
                      <w:r w:rsidRPr="008D7986">
                        <w:rPr>
                          <w:sz w:val="20"/>
                          <w:szCs w:val="20"/>
                        </w:rPr>
                        <w:t xml:space="preserve">o you consider your site does 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well</w:t>
                      </w:r>
                      <w:r w:rsidRPr="008D7986">
                        <w:rPr>
                          <w:sz w:val="20"/>
                          <w:szCs w:val="20"/>
                        </w:rPr>
                        <w:t xml:space="preserve">...perhaps you have some new process you have determined works really well or you've discovered some new technology...that 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>just may be your Golden Nugget. (</w:t>
                      </w:r>
                      <w:r w:rsidR="003601EB" w:rsidRPr="008D7986">
                        <w:rPr>
                          <w:sz w:val="20"/>
                          <w:szCs w:val="20"/>
                        </w:rPr>
                        <w:t>Typically,</w:t>
                      </w:r>
                      <w:r w:rsidR="005163B0" w:rsidRPr="008D7986">
                        <w:rPr>
                          <w:sz w:val="20"/>
                          <w:szCs w:val="20"/>
                        </w:rPr>
                        <w:t xml:space="preserve"> Golden Nuggets are inexpensive and easy to implement)</w:t>
                      </w:r>
                    </w:p>
                    <w:p w14:paraId="31E21EDF" w14:textId="77777777" w:rsidR="005163B0" w:rsidRDefault="00B0203A" w:rsidP="009D71F6">
                      <w:pPr>
                        <w:pStyle w:val="placephotoher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669E9" wp14:editId="49D9C3B8">
                            <wp:extent cx="551180" cy="562610"/>
                            <wp:effectExtent l="0" t="0" r="1270" b="8890"/>
                            <wp:docPr id="12" name="Picture 114" descr="MC90021656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 descr="MC90021656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80" cy="56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C731E5" w14:textId="77777777" w:rsidR="00744DF7" w:rsidRDefault="00744DF7" w:rsidP="00116C9C">
                      <w:pPr>
                        <w:pStyle w:val="placephotohere"/>
                        <w:rPr>
                          <w:noProof/>
                        </w:rPr>
                      </w:pPr>
                    </w:p>
                    <w:p w14:paraId="56D1F2B6" w14:textId="77777777" w:rsidR="00744DF7" w:rsidRPr="005163B0" w:rsidRDefault="00744DF7" w:rsidP="00116C9C">
                      <w:pPr>
                        <w:pStyle w:val="placephotohere"/>
                        <w:rPr>
                          <w:szCs w:val="18"/>
                        </w:rPr>
                      </w:pPr>
                      <w:r w:rsidRPr="005163B0">
                        <w:rPr>
                          <w:szCs w:val="18"/>
                        </w:rPr>
                        <w:t>Please come prepared to discuss your Golden Nugget.</w:t>
                      </w:r>
                    </w:p>
                    <w:p w14:paraId="4F5905C2" w14:textId="77777777" w:rsidR="00744DF7" w:rsidRDefault="00744DF7" w:rsidP="009D71F6">
                      <w:pPr>
                        <w:pStyle w:val="placephotohere"/>
                      </w:pPr>
                    </w:p>
                    <w:p w14:paraId="253ED4EC" w14:textId="77777777" w:rsidR="00D52183" w:rsidRDefault="00D52183" w:rsidP="009D71F6">
                      <w:pPr>
                        <w:pStyle w:val="placephotohere"/>
                      </w:pPr>
                    </w:p>
                    <w:p w14:paraId="767B155B" w14:textId="77777777" w:rsidR="009C1043" w:rsidRPr="00D52183" w:rsidRDefault="009C1043" w:rsidP="009D71F6">
                      <w:pPr>
                        <w:pStyle w:val="placephotohere"/>
                        <w:rPr>
                          <w:sz w:val="20"/>
                          <w:szCs w:val="20"/>
                        </w:rPr>
                      </w:pPr>
                    </w:p>
                    <w:p w14:paraId="6AEF4A07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78F7E60D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59417622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F5DE878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10AC0F93" w14:textId="77777777" w:rsidR="009D71F6" w:rsidRPr="004102FB" w:rsidRDefault="009D71F6" w:rsidP="009D71F6">
                      <w:pPr>
                        <w:pStyle w:val="placephotohere"/>
                      </w:pPr>
                    </w:p>
                    <w:p w14:paraId="33DE34EC" w14:textId="77777777" w:rsidR="009D71F6" w:rsidRDefault="009D71F6" w:rsidP="009D71F6">
                      <w:pPr>
                        <w:pStyle w:val="placephotohere"/>
                      </w:pPr>
                    </w:p>
                  </w:txbxContent>
                </v:textbox>
              </v:shape>
            </w:pict>
          </mc:Fallback>
        </mc:AlternateContent>
      </w:r>
      <w:r w:rsidR="008D798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FCC7F" wp14:editId="3BC50E63">
                <wp:simplePos x="0" y="0"/>
                <wp:positionH relativeFrom="column">
                  <wp:posOffset>1905000</wp:posOffset>
                </wp:positionH>
                <wp:positionV relativeFrom="paragraph">
                  <wp:posOffset>878840</wp:posOffset>
                </wp:positionV>
                <wp:extent cx="4090035" cy="4284345"/>
                <wp:effectExtent l="0" t="0" r="0" b="1905"/>
                <wp:wrapNone/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035" cy="428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9142" w14:textId="77777777" w:rsidR="00B0203A" w:rsidRDefault="00B0203A" w:rsidP="00731B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FD45C20" w14:textId="6D873944" w:rsidR="00FB06CD" w:rsidRPr="0021307F" w:rsidRDefault="00FB06CD" w:rsidP="008D79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 xml:space="preserve">10:00 – </w:t>
                            </w:r>
                            <w:r w:rsidR="003601EB" w:rsidRPr="0021307F">
                              <w:rPr>
                                <w:sz w:val="16"/>
                                <w:szCs w:val="16"/>
                              </w:rPr>
                              <w:t>11:30 Breakout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 xml:space="preserve"> Session by Plant Type (Document Successes &amp; Challenges and a Golden Nugget)</w:t>
                            </w:r>
                          </w:p>
                          <w:p w14:paraId="10DF3EF3" w14:textId="77777777" w:rsidR="00FB06CD" w:rsidRPr="0021307F" w:rsidRDefault="00FB06CD" w:rsidP="008D7986">
                            <w:pPr>
                              <w:numPr>
                                <w:ilvl w:val="2"/>
                                <w:numId w:val="36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2 Loop &amp; 3 Loop Westinghouse (Jeff Fontaine)</w:t>
                            </w:r>
                          </w:p>
                          <w:p w14:paraId="5F7EA58D" w14:textId="0E752FEA" w:rsidR="00FB06CD" w:rsidRPr="0021307F" w:rsidRDefault="00FB06CD" w:rsidP="008D7986">
                            <w:pPr>
                              <w:numPr>
                                <w:ilvl w:val="2"/>
                                <w:numId w:val="36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4 Loop Westinghouse - will break out into 2 groups (Kinsey Boehl )</w:t>
                            </w:r>
                          </w:p>
                          <w:p w14:paraId="18A1F1AF" w14:textId="1FFA11BC" w:rsidR="00FB06CD" w:rsidRPr="0021307F" w:rsidRDefault="00FB06CD" w:rsidP="008D7986">
                            <w:pPr>
                              <w:numPr>
                                <w:ilvl w:val="2"/>
                                <w:numId w:val="36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4 Loop ICE (</w:t>
                            </w:r>
                            <w:r w:rsidR="000A5DED">
                              <w:rPr>
                                <w:sz w:val="16"/>
                                <w:szCs w:val="16"/>
                              </w:rPr>
                              <w:t>Bob French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7C189CA" w14:textId="50BB71A8" w:rsidR="00FB06CD" w:rsidRPr="0021307F" w:rsidRDefault="00FB06CD" w:rsidP="008D7986">
                            <w:pPr>
                              <w:numPr>
                                <w:ilvl w:val="2"/>
                                <w:numId w:val="36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B &amp; W, CE and Decommissioning Units (Steve Edelman)</w:t>
                            </w:r>
                          </w:p>
                          <w:p w14:paraId="42040F86" w14:textId="708D44B4" w:rsidR="0021307F" w:rsidRPr="0021307F" w:rsidRDefault="0021307F" w:rsidP="008D7986">
                            <w:pPr>
                              <w:numPr>
                                <w:ilvl w:val="2"/>
                                <w:numId w:val="36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BWR’s (</w:t>
                            </w:r>
                            <w:r w:rsidR="000A5DED">
                              <w:rPr>
                                <w:sz w:val="16"/>
                                <w:szCs w:val="16"/>
                              </w:rPr>
                              <w:t>Bill Scarberry)</w:t>
                            </w:r>
                          </w:p>
                          <w:p w14:paraId="76CFBB3C" w14:textId="77777777" w:rsidR="00FB06CD" w:rsidRPr="0021307F" w:rsidRDefault="00FB06CD" w:rsidP="00FB06CD">
                            <w:pPr>
                              <w:ind w:left="25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4ED71F" w14:textId="77777777" w:rsidR="00FB06CD" w:rsidRPr="0021307F" w:rsidRDefault="00FB06CD" w:rsidP="00FB06CD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11:30 - 11:40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b/>
                                <w:sz w:val="16"/>
                                <w:szCs w:val="16"/>
                              </w:rPr>
                              <w:t>10 Minute Break (Report to Salon C after break)</w:t>
                            </w:r>
                          </w:p>
                          <w:p w14:paraId="5D9F9082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D77B9AC" w14:textId="77777777" w:rsidR="00FB06CD" w:rsidRPr="0021307F" w:rsidRDefault="00FB06CD" w:rsidP="00FB06CD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11:40 – 12:30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Vendor Presentations</w:t>
                            </w:r>
                          </w:p>
                          <w:p w14:paraId="051ACB49" w14:textId="77777777" w:rsidR="00FB06CD" w:rsidRPr="0021307F" w:rsidRDefault="00FB06CD" w:rsidP="00FB06CD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FF57427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12:30 – 1:30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b/>
                                <w:sz w:val="16"/>
                                <w:szCs w:val="16"/>
                              </w:rPr>
                              <w:t>Lunch</w:t>
                            </w:r>
                          </w:p>
                          <w:p w14:paraId="3675E4B2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D34320" w14:textId="142B7B4F" w:rsidR="008D7986" w:rsidRPr="0021307F" w:rsidRDefault="00FB06CD" w:rsidP="00FB06CD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1:30 – 2:30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21307F" w:rsidRPr="0021307F">
                              <w:rPr>
                                <w:sz w:val="16"/>
                                <w:szCs w:val="16"/>
                              </w:rPr>
                              <w:t>Vendor Presentations</w:t>
                            </w:r>
                            <w:r w:rsidRPr="0021307F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1307F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AC300E3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6605CB45" w14:textId="77777777" w:rsidR="00FB06CD" w:rsidRPr="0021307F" w:rsidRDefault="00FB06CD" w:rsidP="00FB06C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2:30 – 2:40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10 Minute Break </w:t>
                            </w:r>
                          </w:p>
                          <w:p w14:paraId="075408DC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E49DE3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2:40 – 3:30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Vendor Presentations (Remaining vendors)</w:t>
                            </w:r>
                          </w:p>
                          <w:p w14:paraId="0689EFA0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4BA7EA6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3:30 – 3:40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Vote for New Board Member</w:t>
                            </w:r>
                          </w:p>
                          <w:p w14:paraId="3199A8FB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F476A1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3:40 – 3:50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End of Day Comments / Adjourn Day 2</w:t>
                            </w:r>
                          </w:p>
                          <w:p w14:paraId="3377E956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3F62FC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4:00 – 4:30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Steering Committee Meeting</w:t>
                            </w:r>
                          </w:p>
                          <w:p w14:paraId="0CC50FC1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FA070C" w14:textId="77777777" w:rsidR="00FB06CD" w:rsidRPr="0021307F" w:rsidRDefault="00FB06CD" w:rsidP="00FB06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1307F">
                              <w:rPr>
                                <w:sz w:val="16"/>
                                <w:szCs w:val="16"/>
                              </w:rPr>
                              <w:t>5:00 – 6:30</w:t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21307F">
                              <w:rPr>
                                <w:sz w:val="16"/>
                                <w:szCs w:val="16"/>
                              </w:rPr>
                              <w:tab/>
                              <w:t>Vendor Reception &amp; Vendor Displays in Salon A &amp; B</w:t>
                            </w:r>
                          </w:p>
                          <w:p w14:paraId="58ED5071" w14:textId="77777777" w:rsidR="00731B3D" w:rsidRPr="00093E18" w:rsidRDefault="00731B3D" w:rsidP="00731B3D"/>
                          <w:p w14:paraId="2333ED46" w14:textId="77777777" w:rsidR="00502D71" w:rsidRPr="006003A8" w:rsidRDefault="00502D71" w:rsidP="005A11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22515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6AE2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CA3CF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50F13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34246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9F806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0D791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EB050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82CB4B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61C80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8AFEC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5C19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402A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A84A1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C2F8B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FE253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EE678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AA34E6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60403F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318CAD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92A3E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B5F86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407918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1661F5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CE05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BAD747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85A18A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37193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23D46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499775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836C3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2DA60C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EBE947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053917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FF9C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9341A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DAF1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7FEE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6E0654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99AFC9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D9D67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05A5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4B33B7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FC2F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7B7060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3704F0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93C63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E28C2B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C2B4E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4A3EF1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1937E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2816E6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746F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FE88CC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D813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F03DDF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685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88B0B8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9450AB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8B8C07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2BC284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761716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049295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1C3675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06036B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61F061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392F0B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FCE838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9987C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CFB73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57F60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2A2AA2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565BC3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AF21F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5B476B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73B6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DFC901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D30098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6EB98E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569E2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50FF1BA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5D3F64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9C1F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374D23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3B1C3E6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B53DA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50BD7A3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25C4E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A2DE729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09D8F2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AD4BFF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D4362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E2D3E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8C7264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B157D6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27927BF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CF694DD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2AB9D14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59D84D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6FD872A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7374167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DD5030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FE2121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6EDBC694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005E02A5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198368E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3771AB6C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1ECA1B30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4A81C8D1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  <w:p w14:paraId="7001E598" w14:textId="77777777" w:rsidR="009D71F6" w:rsidRPr="005168AF" w:rsidRDefault="009D71F6" w:rsidP="00AC3FC2">
                            <w:pPr>
                              <w:pStyle w:val="BodyText0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FCC7F" id="Text Box 32" o:spid="_x0000_s1044" type="#_x0000_t202" style="position:absolute;margin-left:150pt;margin-top:69.2pt;width:322.05pt;height:33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" filled="f" stroked="f">
                <v:textbox>
                  <w:txbxContent>
                    <w:p w14:paraId="34DF9142" w14:textId="77777777" w:rsidR="00B0203A" w:rsidRDefault="00B0203A" w:rsidP="00731B3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FD45C20" w14:textId="6D873944" w:rsidR="00FB06CD" w:rsidRPr="0021307F" w:rsidRDefault="00FB06CD" w:rsidP="008D7986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 xml:space="preserve">10:00 – </w:t>
                      </w:r>
                      <w:r w:rsidR="003601EB" w:rsidRPr="0021307F">
                        <w:rPr>
                          <w:sz w:val="16"/>
                          <w:szCs w:val="16"/>
                        </w:rPr>
                        <w:t>11:30 Breakout</w:t>
                      </w:r>
                      <w:r w:rsidRPr="0021307F">
                        <w:rPr>
                          <w:sz w:val="16"/>
                          <w:szCs w:val="16"/>
                        </w:rPr>
                        <w:t xml:space="preserve"> Session by Plant Type (Document Successes &amp; Challenges and a Golden Nugget)</w:t>
                      </w:r>
                    </w:p>
                    <w:p w14:paraId="10DF3EF3" w14:textId="77777777" w:rsidR="00FB06CD" w:rsidRPr="0021307F" w:rsidRDefault="00FB06CD" w:rsidP="008D7986">
                      <w:pPr>
                        <w:numPr>
                          <w:ilvl w:val="2"/>
                          <w:numId w:val="36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2 Loop &amp; 3 Loop Westinghouse (Jeff Fontaine)</w:t>
                      </w:r>
                    </w:p>
                    <w:p w14:paraId="5F7EA58D" w14:textId="0E752FEA" w:rsidR="00FB06CD" w:rsidRPr="0021307F" w:rsidRDefault="00FB06CD" w:rsidP="008D7986">
                      <w:pPr>
                        <w:numPr>
                          <w:ilvl w:val="2"/>
                          <w:numId w:val="36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4 Loop Westinghouse - will break out into 2 groups (Kinsey Boehl )</w:t>
                      </w:r>
                    </w:p>
                    <w:p w14:paraId="18A1F1AF" w14:textId="1FFA11BC" w:rsidR="00FB06CD" w:rsidRPr="0021307F" w:rsidRDefault="00FB06CD" w:rsidP="008D7986">
                      <w:pPr>
                        <w:numPr>
                          <w:ilvl w:val="2"/>
                          <w:numId w:val="36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4 Loop ICE (</w:t>
                      </w:r>
                      <w:r w:rsidR="000A5DED">
                        <w:rPr>
                          <w:sz w:val="16"/>
                          <w:szCs w:val="16"/>
                        </w:rPr>
                        <w:t>Bob French</w:t>
                      </w:r>
                      <w:r w:rsidRPr="0021307F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17C189CA" w14:textId="50BB71A8" w:rsidR="00FB06CD" w:rsidRPr="0021307F" w:rsidRDefault="00FB06CD" w:rsidP="008D7986">
                      <w:pPr>
                        <w:numPr>
                          <w:ilvl w:val="2"/>
                          <w:numId w:val="36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B &amp; W, CE and Decommissioning Units (Steve Edelman)</w:t>
                      </w:r>
                    </w:p>
                    <w:p w14:paraId="42040F86" w14:textId="708D44B4" w:rsidR="0021307F" w:rsidRPr="0021307F" w:rsidRDefault="0021307F" w:rsidP="008D7986">
                      <w:pPr>
                        <w:numPr>
                          <w:ilvl w:val="2"/>
                          <w:numId w:val="36"/>
                        </w:num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BWR’s (</w:t>
                      </w:r>
                      <w:r w:rsidR="000A5DED">
                        <w:rPr>
                          <w:sz w:val="16"/>
                          <w:szCs w:val="16"/>
                        </w:rPr>
                        <w:t>Bill Scarberry)</w:t>
                      </w:r>
                    </w:p>
                    <w:p w14:paraId="76CFBB3C" w14:textId="77777777" w:rsidR="00FB06CD" w:rsidRPr="0021307F" w:rsidRDefault="00FB06CD" w:rsidP="00FB06CD">
                      <w:pPr>
                        <w:ind w:left="2520"/>
                        <w:rPr>
                          <w:sz w:val="16"/>
                          <w:szCs w:val="16"/>
                        </w:rPr>
                      </w:pPr>
                    </w:p>
                    <w:p w14:paraId="1A4ED71F" w14:textId="77777777" w:rsidR="00FB06CD" w:rsidRPr="0021307F" w:rsidRDefault="00FB06CD" w:rsidP="00FB06CD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11:30 - 11:40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b/>
                          <w:sz w:val="16"/>
                          <w:szCs w:val="16"/>
                        </w:rPr>
                        <w:t>10 Minute Break (Report to Salon C after break)</w:t>
                      </w:r>
                    </w:p>
                    <w:p w14:paraId="5D9F9082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D77B9AC" w14:textId="77777777" w:rsidR="00FB06CD" w:rsidRPr="0021307F" w:rsidRDefault="00FB06CD" w:rsidP="00FB06CD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11:40 – 12:30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Vendor Presentations</w:t>
                      </w:r>
                    </w:p>
                    <w:p w14:paraId="051ACB49" w14:textId="77777777" w:rsidR="00FB06CD" w:rsidRPr="0021307F" w:rsidRDefault="00FB06CD" w:rsidP="00FB06CD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</w:p>
                    <w:p w14:paraId="6FF57427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12:30 – 1:30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b/>
                          <w:sz w:val="16"/>
                          <w:szCs w:val="16"/>
                        </w:rPr>
                        <w:t>Lunch</w:t>
                      </w:r>
                    </w:p>
                    <w:p w14:paraId="3675E4B2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3D34320" w14:textId="142B7B4F" w:rsidR="008D7986" w:rsidRPr="0021307F" w:rsidRDefault="00FB06CD" w:rsidP="00FB06CD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1:30 – 2:30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="0021307F" w:rsidRPr="0021307F">
                        <w:rPr>
                          <w:sz w:val="16"/>
                          <w:szCs w:val="16"/>
                        </w:rPr>
                        <w:t>Vendor Presentations</w:t>
                      </w:r>
                      <w:r w:rsidRPr="0021307F"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21307F">
                        <w:rPr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3AC300E3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bCs/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bCs/>
                          <w:sz w:val="16"/>
                          <w:szCs w:val="16"/>
                        </w:rPr>
                        <w:tab/>
                      </w:r>
                    </w:p>
                    <w:p w14:paraId="6605CB45" w14:textId="77777777" w:rsidR="00FB06CD" w:rsidRPr="0021307F" w:rsidRDefault="00FB06CD" w:rsidP="00FB06C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2:30 – 2:40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b/>
                          <w:sz w:val="16"/>
                          <w:szCs w:val="16"/>
                        </w:rPr>
                        <w:t xml:space="preserve">10 Minute Break </w:t>
                      </w:r>
                    </w:p>
                    <w:p w14:paraId="075408DC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DE49DE3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2:40 – 3:30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Vendor Presentations (Remaining vendors)</w:t>
                      </w:r>
                    </w:p>
                    <w:p w14:paraId="0689EFA0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4BA7EA6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3:30 – 3:40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Vote for New Board Member</w:t>
                      </w:r>
                    </w:p>
                    <w:p w14:paraId="3199A8FB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EF476A1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3:40 – 3:50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End of Day Comments / Adjourn Day 2</w:t>
                      </w:r>
                    </w:p>
                    <w:p w14:paraId="3377E956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A3F62FC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4:00 – 4:30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Steering Committee Meeting</w:t>
                      </w:r>
                    </w:p>
                    <w:p w14:paraId="0CC50FC1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EFA070C" w14:textId="77777777" w:rsidR="00FB06CD" w:rsidRPr="0021307F" w:rsidRDefault="00FB06CD" w:rsidP="00FB06CD">
                      <w:pPr>
                        <w:rPr>
                          <w:sz w:val="16"/>
                          <w:szCs w:val="16"/>
                        </w:rPr>
                      </w:pPr>
                      <w:r w:rsidRPr="0021307F">
                        <w:rPr>
                          <w:sz w:val="16"/>
                          <w:szCs w:val="16"/>
                        </w:rPr>
                        <w:t>5:00 – 6:30</w:t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</w:r>
                      <w:r w:rsidRPr="0021307F">
                        <w:rPr>
                          <w:sz w:val="16"/>
                          <w:szCs w:val="16"/>
                        </w:rPr>
                        <w:tab/>
                        <w:t>Vendor Reception &amp; Vendor Displays in Salon A &amp; B</w:t>
                      </w:r>
                    </w:p>
                    <w:p w14:paraId="58ED5071" w14:textId="77777777" w:rsidR="00731B3D" w:rsidRPr="00093E18" w:rsidRDefault="00731B3D" w:rsidP="00731B3D"/>
                    <w:p w14:paraId="2333ED46" w14:textId="77777777" w:rsidR="00502D71" w:rsidRPr="006003A8" w:rsidRDefault="00502D71" w:rsidP="005A111E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22515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6AE2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CA3CF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50F13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34246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9F806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0D791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EB050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82CB4B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61C80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8AFEC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5C19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402A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A84A1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C2F8B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FE253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EE678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AA34E6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60403F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318CAD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92A3E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B5F86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407918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1661F5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CE05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BAD747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85A18A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37193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23D46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499775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836C3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2DA60C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EBE947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053917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FF9C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9341A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DAF1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7FEE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6E0654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99AFC9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D9D67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05A5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4B33B7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FC2F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7B7060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3704F0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93C63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E28C2B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C2B4E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4A3EF1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1937E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2816E6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746F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FE88CC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D813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F03DDF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685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88B0B8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9450AB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8B8C07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2BC284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761716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049295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1C3675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06036B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61F061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392F0B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FCE838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9987C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CFB73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57F60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2A2AA2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565BC3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AF21F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5B476B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73B6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DFC901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D30098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6EB98E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569E2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50FF1BA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5D3F64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9C1F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374D23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3B1C3E6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B53DA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50BD7A3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25C4E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A2DE729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09D8F2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AD4BFF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D4362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E2D3E9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8C7264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B157D6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27927BF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CF694DD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2AB9D14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59D84D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6FD872A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7374167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DD50308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FE2121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6EDBC694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005E02A5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198368E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3771AB6C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1ECA1B30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4A81C8D1" w14:textId="77777777" w:rsidR="009D71F6" w:rsidRPr="005168AF" w:rsidRDefault="009D71F6" w:rsidP="00AC3FC2">
                      <w:pPr>
                        <w:pStyle w:val="BodyText03"/>
                      </w:pPr>
                    </w:p>
                    <w:p w14:paraId="7001E598" w14:textId="77777777" w:rsidR="009D71F6" w:rsidRPr="005168AF" w:rsidRDefault="009D71F6" w:rsidP="00AC3FC2">
                      <w:pPr>
                        <w:pStyle w:val="BodyText03"/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5C38F" wp14:editId="6AEC0563">
                <wp:simplePos x="0" y="0"/>
                <wp:positionH relativeFrom="column">
                  <wp:posOffset>-861060</wp:posOffset>
                </wp:positionH>
                <wp:positionV relativeFrom="paragraph">
                  <wp:posOffset>8276443</wp:posOffset>
                </wp:positionV>
                <wp:extent cx="7325360" cy="833120"/>
                <wp:effectExtent l="0" t="0" r="0" b="5080"/>
                <wp:wrapNone/>
                <wp:docPr id="2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536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DF7BD" w14:textId="1064D56C" w:rsidR="0080216C" w:rsidRPr="0080216C" w:rsidRDefault="00595CDD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504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17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 xml:space="preserve"> RP/ALARA - Association Vision and Principles</w:t>
                              </w:r>
                            </w:hyperlink>
                          </w:p>
                          <w:p w14:paraId="3F260EB0" w14:textId="1CEC54CA" w:rsidR="0080216C" w:rsidRPr="0080216C" w:rsidRDefault="00595CDD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360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18" w:tgtFrame="_blank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 xml:space="preserve"> RP/ALARA - Association By-Laws </w:t>
                              </w:r>
                            </w:hyperlink>
                          </w:p>
                          <w:p w14:paraId="320E47AF" w14:textId="77777777" w:rsidR="0080216C" w:rsidRPr="0080216C" w:rsidRDefault="00595CDD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52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19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VENDOR - Code of Conduct</w:t>
                              </w:r>
                            </w:hyperlink>
                          </w:p>
                          <w:p w14:paraId="68E0E4EE" w14:textId="049AAA79" w:rsidR="0080216C" w:rsidRPr="0080216C" w:rsidRDefault="00595CDD" w:rsidP="00731B3D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720"/>
                                <w:tab w:val="num" w:pos="2160"/>
                              </w:tabs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hyperlink r:id="rId20" w:history="1">
                              <w:r w:rsidR="0080216C" w:rsidRPr="0080216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</w:rPr>
                                <w:t>RP/ALARA - Board of Directors Code of Conduct</w:t>
                              </w:r>
                            </w:hyperlink>
                          </w:p>
                          <w:p w14:paraId="16BB6EEE" w14:textId="77777777" w:rsidR="009D71F6" w:rsidRPr="005168AF" w:rsidRDefault="00893A83" w:rsidP="009E6347">
                            <w:pPr>
                              <w:pStyle w:val="jargon"/>
                            </w:pPr>
                            <w:r>
                              <w:t>Will enter more data here</w:t>
                            </w:r>
                          </w:p>
                          <w:p w14:paraId="2F9B6C97" w14:textId="77777777" w:rsidR="009D71F6" w:rsidRPr="00BE4607" w:rsidRDefault="009D71F6" w:rsidP="009E6347">
                            <w:pPr>
                              <w:pStyle w:val="jargon"/>
                              <w:rPr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C38F" id="Text Box 36" o:spid="_x0000_s1045" type="#_x0000_t202" style="position:absolute;margin-left:-67.8pt;margin-top:651.7pt;width:576.8pt;height:6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" filled="f" stroked="f">
                <v:textbox>
                  <w:txbxContent>
                    <w:p w14:paraId="794DF7BD" w14:textId="1064D56C" w:rsidR="0080216C" w:rsidRPr="0080216C" w:rsidRDefault="00595CDD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504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1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RP/ALARA - Association Vision and Principles</w:t>
                        </w:r>
                      </w:hyperlink>
                    </w:p>
                    <w:p w14:paraId="3F260EB0" w14:textId="1CEC54CA" w:rsidR="0080216C" w:rsidRPr="0080216C" w:rsidRDefault="00595CDD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360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2" w:tgtFrame="_blank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 xml:space="preserve"> RP/ALARA - Association By-Laws </w:t>
                        </w:r>
                      </w:hyperlink>
                    </w:p>
                    <w:p w14:paraId="320E47AF" w14:textId="77777777" w:rsidR="0080216C" w:rsidRPr="0080216C" w:rsidRDefault="00595CDD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52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3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VENDOR - Code of Conduct</w:t>
                        </w:r>
                      </w:hyperlink>
                    </w:p>
                    <w:p w14:paraId="68E0E4EE" w14:textId="049AAA79" w:rsidR="0080216C" w:rsidRPr="0080216C" w:rsidRDefault="00595CDD" w:rsidP="00731B3D">
                      <w:pPr>
                        <w:numPr>
                          <w:ilvl w:val="0"/>
                          <w:numId w:val="19"/>
                        </w:numPr>
                        <w:tabs>
                          <w:tab w:val="clear" w:pos="720"/>
                          <w:tab w:val="num" w:pos="2160"/>
                        </w:tabs>
                        <w:spacing w:before="100" w:beforeAutospacing="1" w:after="100" w:afterAutospacing="1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hyperlink r:id="rId24" w:history="1">
                        <w:r w:rsidR="0080216C" w:rsidRPr="0080216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</w:rPr>
                          <w:t>RP/ALARA - Board of Directors Code of Conduct</w:t>
                        </w:r>
                      </w:hyperlink>
                    </w:p>
                    <w:p w14:paraId="16BB6EEE" w14:textId="77777777" w:rsidR="009D71F6" w:rsidRPr="005168AF" w:rsidRDefault="00893A83" w:rsidP="009E6347">
                      <w:pPr>
                        <w:pStyle w:val="jargon"/>
                      </w:pPr>
                      <w:r>
                        <w:t>Will enter more data here</w:t>
                      </w:r>
                    </w:p>
                    <w:p w14:paraId="2F9B6C97" w14:textId="77777777" w:rsidR="009D71F6" w:rsidRPr="00BE4607" w:rsidRDefault="009D71F6" w:rsidP="009E6347">
                      <w:pPr>
                        <w:pStyle w:val="jargon"/>
                        <w:rPr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9788E5" wp14:editId="7F6BA29D">
                <wp:simplePos x="0" y="0"/>
                <wp:positionH relativeFrom="column">
                  <wp:posOffset>-634365</wp:posOffset>
                </wp:positionH>
                <wp:positionV relativeFrom="paragraph">
                  <wp:posOffset>7355840</wp:posOffset>
                </wp:positionV>
                <wp:extent cx="6858000" cy="552450"/>
                <wp:effectExtent l="0" t="0" r="0" b="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FBA56" w14:textId="17C34BE2" w:rsidR="009D71F6" w:rsidRPr="000839B0" w:rsidRDefault="000839B0" w:rsidP="000839B0">
                            <w:pPr>
                              <w:pStyle w:val="CALLOUT"/>
                              <w:jc w:val="left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See </w:t>
                            </w:r>
                            <w:r w:rsidR="007B2F22">
                              <w:rPr>
                                <w:color w:val="FFFF00"/>
                                <w:sz w:val="36"/>
                                <w:szCs w:val="36"/>
                              </w:rPr>
                              <w:t xml:space="preserve">RP-ALARA Website </w:t>
                            </w:r>
                            <w:r w:rsidRPr="000839B0">
                              <w:rPr>
                                <w:color w:val="FFFF00"/>
                                <w:sz w:val="36"/>
                                <w:szCs w:val="36"/>
                              </w:rPr>
                              <w:t>for additional rp alara information</w:t>
                            </w:r>
                          </w:p>
                          <w:p w14:paraId="49AC7226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  <w:p w14:paraId="77A3EDD9" w14:textId="77777777" w:rsidR="009D71F6" w:rsidRPr="005168AF" w:rsidRDefault="009D71F6" w:rsidP="009E6347">
                            <w:pPr>
                              <w:pStyle w:val="CALLOUT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88E5" id="Text Box 37" o:spid="_x0000_s1046" type="#_x0000_t202" style="position:absolute;margin-left:-49.95pt;margin-top:579.2pt;width:540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" filled="f" stroked="f">
                <v:textbox>
                  <w:txbxContent>
                    <w:p w14:paraId="6C4FBA56" w14:textId="17C34BE2" w:rsidR="009D71F6" w:rsidRPr="000839B0" w:rsidRDefault="000839B0" w:rsidP="000839B0">
                      <w:pPr>
                        <w:pStyle w:val="CALLOUT"/>
                        <w:jc w:val="left"/>
                        <w:rPr>
                          <w:color w:val="FFFF00"/>
                          <w:sz w:val="36"/>
                          <w:szCs w:val="36"/>
                        </w:rPr>
                      </w:pP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 xml:space="preserve">See </w:t>
                      </w:r>
                      <w:r w:rsidR="007B2F22">
                        <w:rPr>
                          <w:color w:val="FFFF00"/>
                          <w:sz w:val="36"/>
                          <w:szCs w:val="36"/>
                        </w:rPr>
                        <w:t xml:space="preserve">RP-ALARA Website </w:t>
                      </w:r>
                      <w:r w:rsidRPr="000839B0">
                        <w:rPr>
                          <w:color w:val="FFFF00"/>
                          <w:sz w:val="36"/>
                          <w:szCs w:val="36"/>
                        </w:rPr>
                        <w:t>for additional rp alara information</w:t>
                      </w:r>
                    </w:p>
                    <w:p w14:paraId="49AC7226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  <w:p w14:paraId="77A3EDD9" w14:textId="77777777" w:rsidR="009D71F6" w:rsidRPr="005168AF" w:rsidRDefault="009D71F6" w:rsidP="009E6347">
                      <w:pPr>
                        <w:pStyle w:val="CALLOUT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097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 wp14:anchorId="5F4A50C0" wp14:editId="4108CF5C">
            <wp:simplePos x="0" y="0"/>
            <wp:positionH relativeFrom="column">
              <wp:posOffset>-1139190</wp:posOffset>
            </wp:positionH>
            <wp:positionV relativeFrom="paragraph">
              <wp:posOffset>-499745</wp:posOffset>
            </wp:positionV>
            <wp:extent cx="7773035" cy="10058400"/>
            <wp:effectExtent l="0" t="0" r="0" b="0"/>
            <wp:wrapNone/>
            <wp:docPr id="29" name="Picture 29" descr="Classic_Newsletter_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assic_Newsletter_p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9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07CEB2" wp14:editId="68914712">
                <wp:simplePos x="0" y="0"/>
                <wp:positionH relativeFrom="column">
                  <wp:posOffset>-634365</wp:posOffset>
                </wp:positionH>
                <wp:positionV relativeFrom="paragraph">
                  <wp:posOffset>-94615</wp:posOffset>
                </wp:positionV>
                <wp:extent cx="6748145" cy="592455"/>
                <wp:effectExtent l="0" t="0" r="14605" b="17145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6B37F3" w14:textId="5AE5F933" w:rsidR="00A84F34" w:rsidRPr="00A84F34" w:rsidRDefault="007B2F22" w:rsidP="00A84F3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>2022</w:t>
                            </w:r>
                            <w:r w:rsidR="00A84F34" w:rsidRPr="00A84F34">
                              <w:rPr>
                                <w:rFonts w:eastAsia="Times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RP/ALARA Association Meeting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7CEB2" id="Text Box 57" o:spid="_x0000_s1047" type="#_x0000_t202" style="position:absolute;margin-left:-49.95pt;margin-top:-7.45pt;width:531.35pt;height:4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" filled="f">
                <v:textbox>
                  <w:txbxContent>
                    <w:p w14:paraId="046B37F3" w14:textId="5AE5F933" w:rsidR="00A84F34" w:rsidRPr="00A84F34" w:rsidRDefault="007B2F22" w:rsidP="00A84F3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>2022</w:t>
                      </w:r>
                      <w:r w:rsidR="00A84F34" w:rsidRPr="00A84F34">
                        <w:rPr>
                          <w:rFonts w:eastAsia="Times"/>
                          <w:color w:val="FFFFFF" w:themeColor="background1"/>
                          <w:sz w:val="52"/>
                          <w:szCs w:val="52"/>
                        </w:rPr>
                        <w:t xml:space="preserve"> RP/ALARA Association Meeting</w:t>
                      </w:r>
                    </w:p>
                  </w:txbxContent>
                </v:textbox>
              </v:shape>
            </w:pict>
          </mc:Fallback>
        </mc:AlternateContent>
      </w:r>
      <w:r w:rsidR="00E92B4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07786" wp14:editId="17D61E6F">
                <wp:simplePos x="0" y="0"/>
                <wp:positionH relativeFrom="column">
                  <wp:posOffset>-521677</wp:posOffset>
                </wp:positionH>
                <wp:positionV relativeFrom="paragraph">
                  <wp:posOffset>879231</wp:posOffset>
                </wp:positionV>
                <wp:extent cx="2098431" cy="1318846"/>
                <wp:effectExtent l="0" t="0" r="0" b="0"/>
                <wp:wrapNone/>
                <wp:docPr id="2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431" cy="131884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A92CF" w14:textId="77777777" w:rsidR="009D71F6" w:rsidRPr="004102FB" w:rsidRDefault="008A6C80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64CE6" wp14:editId="3830F257">
                                  <wp:extent cx="1907353" cy="1271368"/>
                                  <wp:effectExtent l="0" t="0" r="0" b="5080"/>
                                  <wp:docPr id="36" name="Picture 36" descr="http://keywest.com/img/WhichWayWoodSigns.jpg">
                                    <a:hlinkClick xmlns:a="http://schemas.openxmlformats.org/drawingml/2006/main" r:id="rId26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keywest.com/img/WhichWayWoodSigns.jpg">
                                            <a:hlinkClick r:id="rId2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160" cy="127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EFCE6" w14:textId="77777777" w:rsidR="009D71F6" w:rsidRPr="004102FB" w:rsidRDefault="009D71F6" w:rsidP="009D71F6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9F8B409" w14:textId="77777777" w:rsidR="009D71F6" w:rsidRDefault="009D71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7786" id="Text Box 39" o:spid="_x0000_s1048" type="#_x0000_t202" style="position:absolute;margin-left:-41.1pt;margin-top:69.25pt;width:165.25pt;height:10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" fillcolor="silver" stroked="f">
                <v:textbox>
                  <w:txbxContent>
                    <w:p w14:paraId="6F5A92CF" w14:textId="77777777" w:rsidR="009D71F6" w:rsidRPr="004102FB" w:rsidRDefault="008A6C80" w:rsidP="009D71F6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64CE6" wp14:editId="3830F257">
                            <wp:extent cx="1907353" cy="1271368"/>
                            <wp:effectExtent l="0" t="0" r="0" b="5080"/>
                            <wp:docPr id="36" name="Picture 36" descr="http://keywest.com/img/WhichWayWoodSigns.jpg">
                              <a:hlinkClick xmlns:a="http://schemas.openxmlformats.org/drawingml/2006/main" r:id="rId26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keywest.com/img/WhichWayWoodSigns.jpg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160" cy="1276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EFCE6" w14:textId="77777777" w:rsidR="009D71F6" w:rsidRPr="004102FB" w:rsidRDefault="009D71F6" w:rsidP="009D71F6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39F8B409" w14:textId="77777777" w:rsidR="009D71F6" w:rsidRDefault="009D71F6"/>
                  </w:txbxContent>
                </v:textbox>
              </v:shape>
            </w:pict>
          </mc:Fallback>
        </mc:AlternateContent>
      </w:r>
      <w:r w:rsidR="005163B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A3822" wp14:editId="7C281F7A">
                <wp:simplePos x="0" y="0"/>
                <wp:positionH relativeFrom="column">
                  <wp:posOffset>1905000</wp:posOffset>
                </wp:positionH>
                <wp:positionV relativeFrom="paragraph">
                  <wp:posOffset>603250</wp:posOffset>
                </wp:positionV>
                <wp:extent cx="4000500" cy="274955"/>
                <wp:effectExtent l="0" t="0" r="19050" b="1079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74955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A9FD" w14:textId="77777777" w:rsidR="009D71F6" w:rsidRPr="005163B0" w:rsidRDefault="009C4A02" w:rsidP="00AC3FC2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8473BE">
                              <w:rPr>
                                <w:sz w:val="28"/>
                                <w:szCs w:val="28"/>
                              </w:rPr>
                              <w:t>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5F6D" w:rsidRPr="005163B0">
                              <w:rPr>
                                <w:sz w:val="28"/>
                                <w:szCs w:val="28"/>
                              </w:rPr>
                              <w:t xml:space="preserve"> Day Agenda Continued...</w:t>
                            </w:r>
                          </w:p>
                          <w:p w14:paraId="006A52DD" w14:textId="77777777" w:rsidR="009D71F6" w:rsidRPr="005168AF" w:rsidRDefault="009D71F6" w:rsidP="00AC3FC2">
                            <w:pPr>
                              <w:pStyle w:val="SUBHEAD02"/>
                            </w:pPr>
                          </w:p>
                          <w:p w14:paraId="09F996D2" w14:textId="77777777" w:rsidR="009D71F6" w:rsidRPr="00B1093E" w:rsidRDefault="009D71F6" w:rsidP="00AC3FC2">
                            <w:pPr>
                              <w:pStyle w:val="SUBHEAD02"/>
                              <w:rPr>
                                <w:color w:val="9C7D0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A3822" id="Text Box 31" o:spid="_x0000_s1049" type="#_x0000_t202" style="position:absolute;margin-left:150pt;margin-top:47.5pt;width:31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" fillcolor="#f1d059" strokeweight="1pt">
                <v:textbox>
                  <w:txbxContent>
                    <w:p w14:paraId="7534A9FD" w14:textId="77777777" w:rsidR="009D71F6" w:rsidRPr="005163B0" w:rsidRDefault="009C4A02" w:rsidP="00AC3FC2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8473BE">
                        <w:rPr>
                          <w:sz w:val="28"/>
                          <w:szCs w:val="28"/>
                        </w:rPr>
                        <w:t>nd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A5F6D" w:rsidRPr="005163B0">
                        <w:rPr>
                          <w:sz w:val="28"/>
                          <w:szCs w:val="28"/>
                        </w:rPr>
                        <w:t xml:space="preserve"> Day Agenda Continued...</w:t>
                      </w:r>
                    </w:p>
                    <w:p w14:paraId="006A52DD" w14:textId="77777777" w:rsidR="009D71F6" w:rsidRPr="005168AF" w:rsidRDefault="009D71F6" w:rsidP="00AC3FC2">
                      <w:pPr>
                        <w:pStyle w:val="SUBHEAD02"/>
                      </w:pPr>
                    </w:p>
                    <w:p w14:paraId="09F996D2" w14:textId="77777777" w:rsidR="009D71F6" w:rsidRPr="00B1093E" w:rsidRDefault="009D71F6" w:rsidP="00AC3FC2">
                      <w:pPr>
                        <w:pStyle w:val="SUBHEAD02"/>
                        <w:rPr>
                          <w:color w:val="9C7D0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4C9531" wp14:editId="570434AB">
                <wp:simplePos x="0" y="0"/>
                <wp:positionH relativeFrom="column">
                  <wp:posOffset>-520065</wp:posOffset>
                </wp:positionH>
                <wp:positionV relativeFrom="paragraph">
                  <wp:posOffset>2252980</wp:posOffset>
                </wp:positionV>
                <wp:extent cx="2057400" cy="3774440"/>
                <wp:effectExtent l="19050" t="19050" r="38100" b="54610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774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248EB3" w14:textId="140DFEFE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Make sure you visit all Vendor Displays! Ensure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your passport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is signed for each display to be eligible for Passport </w:t>
                            </w:r>
                            <w:r w:rsidR="00551B21"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Drawing prizes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on </w:t>
                            </w:r>
                            <w:r w:rsidR="007B2F22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Wednesday</w:t>
                            </w:r>
                            <w:r w:rsidRPr="00031B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. </w:t>
                            </w:r>
                          </w:p>
                          <w:p w14:paraId="37832D37" w14:textId="77777777" w:rsidR="00031BEC" w:rsidRPr="00031BEC" w:rsidRDefault="00031BEC" w:rsidP="00031BEC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6A55B2" w14:textId="77777777" w:rsidR="009D71F6" w:rsidRPr="00031BEC" w:rsidRDefault="009D71F6" w:rsidP="00AC3FC2">
                            <w:pPr>
                              <w:pStyle w:val="BodyText0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6668C8" w14:textId="77777777" w:rsidR="00757C49" w:rsidRPr="00A559CB" w:rsidRDefault="00757C49" w:rsidP="00031BEC">
                            <w:pPr>
                              <w:pStyle w:val="BodyText0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C9531" id="Text Box 34" o:spid="_x0000_s1050" type="#_x0000_t202" style="position:absolute;margin-left:-40.95pt;margin-top:177.4pt;width:162pt;height:29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" fillcolor="#365f91 [2404]" strokecolor="#f2f2f2 [3041]" strokeweight="3pt">
                <v:shadow on="t" color="#3f3151 [1607]" opacity=".5" offset="1pt"/>
                <v:textbox>
                  <w:txbxContent>
                    <w:p w14:paraId="0A248EB3" w14:textId="140DFEFE" w:rsidR="00031BEC" w:rsidRPr="00031BEC" w:rsidRDefault="00031BEC" w:rsidP="00031B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Make sure you visit all Vendor Displays! Ensure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your passport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is signed for each display to be eligible for Passport </w:t>
                      </w:r>
                      <w:r w:rsidR="00551B21"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>Drawing prizes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on </w:t>
                      </w:r>
                      <w:r w:rsidR="007B2F22">
                        <w:rPr>
                          <w:color w:val="FFFFFF" w:themeColor="background1"/>
                          <w:sz w:val="44"/>
                          <w:szCs w:val="44"/>
                        </w:rPr>
                        <w:t>Wednesday</w:t>
                      </w:r>
                      <w:r w:rsidRPr="00031B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. </w:t>
                      </w:r>
                    </w:p>
                    <w:p w14:paraId="37832D37" w14:textId="77777777" w:rsidR="00031BEC" w:rsidRPr="00031BEC" w:rsidRDefault="00031BEC" w:rsidP="00031BEC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6A55B2" w14:textId="77777777" w:rsidR="009D71F6" w:rsidRPr="00031BEC" w:rsidRDefault="009D71F6" w:rsidP="00AC3FC2">
                      <w:pPr>
                        <w:pStyle w:val="BodyText02"/>
                        <w:rPr>
                          <w:sz w:val="32"/>
                          <w:szCs w:val="32"/>
                        </w:rPr>
                      </w:pPr>
                    </w:p>
                    <w:p w14:paraId="106668C8" w14:textId="77777777" w:rsidR="00757C49" w:rsidRPr="00A559CB" w:rsidRDefault="00757C49" w:rsidP="00031BEC">
                      <w:pPr>
                        <w:pStyle w:val="BodyText0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71F6">
        <w:br w:type="page"/>
      </w:r>
      <w:r w:rsidR="00914E63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6562FB" wp14:editId="67930F5F">
                <wp:simplePos x="0" y="0"/>
                <wp:positionH relativeFrom="column">
                  <wp:posOffset>4021015</wp:posOffset>
                </wp:positionH>
                <wp:positionV relativeFrom="paragraph">
                  <wp:posOffset>433753</wp:posOffset>
                </wp:positionV>
                <wp:extent cx="2196465" cy="2995051"/>
                <wp:effectExtent l="0" t="0" r="0" b="0"/>
                <wp:wrapNone/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29950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2164C" w14:textId="77777777" w:rsidR="008A6C80" w:rsidRPr="008A6C80" w:rsidRDefault="008A6C80" w:rsidP="008A6C80">
                            <w:pPr>
                              <w:ind w:left="21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6E5C91" w14:textId="77777777" w:rsidR="008A6C80" w:rsidRPr="008A6C80" w:rsidRDefault="008A6C80" w:rsidP="008A6C80">
                            <w:pPr>
                              <w:ind w:left="2160" w:hanging="216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2:10 – 2:20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b/>
                                <w:sz w:val="18"/>
                                <w:szCs w:val="18"/>
                              </w:rPr>
                              <w:t>Break</w:t>
                            </w:r>
                          </w:p>
                          <w:p w14:paraId="70E20349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A4F4D7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2:20 – 3:00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sz w:val="18"/>
                                <w:szCs w:val="18"/>
                              </w:rPr>
                              <w:t>Round Table Discussions</w:t>
                            </w:r>
                          </w:p>
                          <w:p w14:paraId="3851B68B" w14:textId="77777777" w:rsidR="008A6C80" w:rsidRPr="008A6C80" w:rsidRDefault="008A6C80" w:rsidP="008A6C80">
                            <w:pPr>
                              <w:pStyle w:val="ListParagraph"/>
                              <w:ind w:left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D4D58D" w14:textId="77777777" w:rsidR="008D750C" w:rsidRDefault="008A6C80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 xml:space="preserve">3:00 – 3:15 Closing Remarks </w:t>
                            </w:r>
                          </w:p>
                          <w:p w14:paraId="4D116102" w14:textId="77777777" w:rsidR="008D750C" w:rsidRDefault="008D750C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C35AF3" w14:textId="77777777" w:rsidR="00914E63" w:rsidRPr="008A6C80" w:rsidRDefault="00914E63" w:rsidP="008D75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DC4D4" wp14:editId="1904CEF6">
                                  <wp:extent cx="2016369" cy="633047"/>
                                  <wp:effectExtent l="0" t="0" r="3175" b="0"/>
                                  <wp:docPr id="47" name="Picture 47" descr="Image result for images of charleston s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images of charleston sc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585" cy="632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84F239" w14:textId="77777777" w:rsidR="00914E63" w:rsidRDefault="00914E63" w:rsidP="00914E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24D354B" w14:textId="7ED740B6" w:rsidR="00914E63" w:rsidRDefault="00CC0A6D" w:rsidP="00914E6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Chattanooga TN J</w:t>
                            </w:r>
                            <w:r w:rsidR="00914E63">
                              <w:rPr>
                                <w:sz w:val="18"/>
                                <w:szCs w:val="18"/>
                              </w:rPr>
                              <w:t xml:space="preserve">une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6-8 </w:t>
                            </w:r>
                            <w:r w:rsidR="00914E63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  <w:r w:rsidR="007B2F22"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  <w:p w14:paraId="47026E1D" w14:textId="77777777" w:rsidR="00914E63" w:rsidRDefault="00914E63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472FA4" w14:textId="77777777" w:rsidR="008A6C80" w:rsidRPr="008A6C80" w:rsidRDefault="008A6C80" w:rsidP="008A6C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A6C80">
                              <w:rPr>
                                <w:sz w:val="18"/>
                                <w:szCs w:val="18"/>
                              </w:rPr>
                              <w:t>3:30 – 4:30</w:t>
                            </w:r>
                            <w:r w:rsidR="008D750C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6C80">
                              <w:rPr>
                                <w:sz w:val="18"/>
                                <w:szCs w:val="18"/>
                              </w:rPr>
                              <w:t>Steering Committee Post-Meeting</w:t>
                            </w:r>
                          </w:p>
                          <w:p w14:paraId="1CFB9001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Opening Remarks</w:t>
                            </w:r>
                          </w:p>
                          <w:p w14:paraId="79D03FA4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Welcome New Members</w:t>
                            </w:r>
                          </w:p>
                          <w:p w14:paraId="45266925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 xml:space="preserve">Review Meeting Critique Sheets </w:t>
                            </w:r>
                          </w:p>
                          <w:p w14:paraId="6D9C7FF0" w14:textId="77777777" w:rsidR="008A6C80" w:rsidRPr="008D750C" w:rsidRDefault="008A6C80" w:rsidP="008A6C80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D750C">
                              <w:rPr>
                                <w:sz w:val="18"/>
                                <w:szCs w:val="18"/>
                              </w:rPr>
                              <w:t>New Business</w:t>
                            </w:r>
                          </w:p>
                          <w:p w14:paraId="27E50FAD" w14:textId="77777777" w:rsidR="00E72985" w:rsidRDefault="00E72985" w:rsidP="00E72985">
                            <w:pPr>
                              <w:pStyle w:val="ListParagraph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62FB" id="Text Box 51" o:spid="_x0000_s1051" type="#_x0000_t202" style="position:absolute;margin-left:316.6pt;margin-top:34.15pt;width:172.95pt;height:23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" fillcolor="white [3212]" stroked="f">
                <v:textbox>
                  <w:txbxContent>
                    <w:p w14:paraId="6192164C" w14:textId="77777777" w:rsidR="008A6C80" w:rsidRPr="008A6C80" w:rsidRDefault="008A6C80" w:rsidP="008A6C80">
                      <w:pPr>
                        <w:ind w:left="2160"/>
                        <w:rPr>
                          <w:sz w:val="18"/>
                          <w:szCs w:val="18"/>
                        </w:rPr>
                      </w:pPr>
                    </w:p>
                    <w:p w14:paraId="3C6E5C91" w14:textId="77777777" w:rsidR="008A6C80" w:rsidRPr="008A6C80" w:rsidRDefault="008A6C80" w:rsidP="008A6C80">
                      <w:pPr>
                        <w:ind w:left="2160" w:hanging="2160"/>
                        <w:rPr>
                          <w:b/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2:10 – 2:20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b/>
                          <w:sz w:val="18"/>
                          <w:szCs w:val="18"/>
                        </w:rPr>
                        <w:t>Break</w:t>
                      </w:r>
                    </w:p>
                    <w:p w14:paraId="70E20349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  <w:p w14:paraId="29A4F4D7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2:20 – 3:00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sz w:val="18"/>
                          <w:szCs w:val="18"/>
                        </w:rPr>
                        <w:t>Round Table Discussions</w:t>
                      </w:r>
                    </w:p>
                    <w:p w14:paraId="3851B68B" w14:textId="77777777" w:rsidR="008A6C80" w:rsidRPr="008A6C80" w:rsidRDefault="008A6C80" w:rsidP="008A6C80">
                      <w:pPr>
                        <w:pStyle w:val="ListParagraph"/>
                        <w:ind w:left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1D4D58D" w14:textId="77777777" w:rsidR="008D750C" w:rsidRDefault="008A6C80" w:rsidP="008D750C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 xml:space="preserve">3:00 – 3:15 Closing Remarks </w:t>
                      </w:r>
                    </w:p>
                    <w:p w14:paraId="4D116102" w14:textId="77777777" w:rsidR="008D750C" w:rsidRDefault="008D750C" w:rsidP="008D750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2EC35AF3" w14:textId="77777777" w:rsidR="00914E63" w:rsidRPr="008A6C80" w:rsidRDefault="00914E63" w:rsidP="008D750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CDC4D4" wp14:editId="1904CEF6">
                            <wp:extent cx="2016369" cy="633047"/>
                            <wp:effectExtent l="0" t="0" r="3175" b="0"/>
                            <wp:docPr id="47" name="Picture 47" descr="Image result for images of charleston s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images of charleston sc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585" cy="632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84F239" w14:textId="77777777" w:rsidR="00914E63" w:rsidRDefault="00914E63" w:rsidP="00914E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24D354B" w14:textId="7ED740B6" w:rsidR="00914E63" w:rsidRDefault="00CC0A6D" w:rsidP="00914E6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Chattanooga TN J</w:t>
                      </w:r>
                      <w:r w:rsidR="00914E63">
                        <w:rPr>
                          <w:sz w:val="18"/>
                          <w:szCs w:val="18"/>
                        </w:rPr>
                        <w:t xml:space="preserve">une </w:t>
                      </w:r>
                      <w:r>
                        <w:rPr>
                          <w:sz w:val="18"/>
                          <w:szCs w:val="18"/>
                        </w:rPr>
                        <w:t xml:space="preserve">6-8 </w:t>
                      </w:r>
                      <w:r w:rsidR="00914E63">
                        <w:rPr>
                          <w:sz w:val="18"/>
                          <w:szCs w:val="18"/>
                        </w:rPr>
                        <w:t>20</w:t>
                      </w:r>
                      <w:r w:rsidR="007B2F22">
                        <w:rPr>
                          <w:sz w:val="18"/>
                          <w:szCs w:val="18"/>
                        </w:rPr>
                        <w:t>22</w:t>
                      </w:r>
                    </w:p>
                    <w:p w14:paraId="47026E1D" w14:textId="77777777" w:rsidR="00914E63" w:rsidRDefault="00914E63" w:rsidP="008A6C8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472FA4" w14:textId="77777777" w:rsidR="008A6C80" w:rsidRPr="008A6C80" w:rsidRDefault="008A6C80" w:rsidP="008A6C80">
                      <w:pPr>
                        <w:rPr>
                          <w:sz w:val="18"/>
                          <w:szCs w:val="18"/>
                        </w:rPr>
                      </w:pPr>
                      <w:r w:rsidRPr="008A6C80">
                        <w:rPr>
                          <w:sz w:val="18"/>
                          <w:szCs w:val="18"/>
                        </w:rPr>
                        <w:t>3:30 – 4:30</w:t>
                      </w:r>
                      <w:r w:rsidR="008D750C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8A6C80">
                        <w:rPr>
                          <w:sz w:val="18"/>
                          <w:szCs w:val="18"/>
                        </w:rPr>
                        <w:t>Steering Committee Post-Meeting</w:t>
                      </w:r>
                    </w:p>
                    <w:p w14:paraId="1CFB9001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Opening Remarks</w:t>
                      </w:r>
                    </w:p>
                    <w:p w14:paraId="79D03FA4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Welcome New Members</w:t>
                      </w:r>
                    </w:p>
                    <w:p w14:paraId="45266925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 xml:space="preserve">Review Meeting Critique Sheets </w:t>
                      </w:r>
                    </w:p>
                    <w:p w14:paraId="6D9C7FF0" w14:textId="77777777" w:rsidR="008A6C80" w:rsidRPr="008D750C" w:rsidRDefault="008A6C80" w:rsidP="008A6C80">
                      <w:pPr>
                        <w:numPr>
                          <w:ilvl w:val="0"/>
                          <w:numId w:val="39"/>
                        </w:numPr>
                        <w:rPr>
                          <w:sz w:val="18"/>
                          <w:szCs w:val="18"/>
                        </w:rPr>
                      </w:pPr>
                      <w:r w:rsidRPr="008D750C">
                        <w:rPr>
                          <w:sz w:val="18"/>
                          <w:szCs w:val="18"/>
                        </w:rPr>
                        <w:t>New Business</w:t>
                      </w:r>
                    </w:p>
                    <w:p w14:paraId="27E50FAD" w14:textId="77777777" w:rsidR="00E72985" w:rsidRDefault="00E72985" w:rsidP="00E72985">
                      <w:pPr>
                        <w:pStyle w:val="ListParagraph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C1A7B3" wp14:editId="134B3EFE">
                <wp:simplePos x="0" y="0"/>
                <wp:positionH relativeFrom="column">
                  <wp:posOffset>-633046</wp:posOffset>
                </wp:positionH>
                <wp:positionV relativeFrom="paragraph">
                  <wp:posOffset>562708</wp:posOffset>
                </wp:positionV>
                <wp:extent cx="4613031" cy="2971800"/>
                <wp:effectExtent l="0" t="0" r="0" b="0"/>
                <wp:wrapNone/>
                <wp:docPr id="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031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0128F" w14:textId="7C26FAE6" w:rsidR="008A6C80" w:rsidRPr="007B2F22" w:rsidRDefault="008A6C80" w:rsidP="008A6C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08:00 – </w:t>
                            </w:r>
                            <w:r w:rsidR="00F65BD3" w:rsidRPr="007B2F22">
                              <w:rPr>
                                <w:sz w:val="16"/>
                                <w:szCs w:val="16"/>
                              </w:rPr>
                              <w:t>09:00 Breakfast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 with Vendors</w:t>
                            </w:r>
                          </w:p>
                          <w:p w14:paraId="0AA4C893" w14:textId="091EDF43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09:00 – </w:t>
                            </w:r>
                            <w:r w:rsidR="00F65BD3" w:rsidRPr="007B2F22">
                              <w:rPr>
                                <w:sz w:val="16"/>
                                <w:szCs w:val="16"/>
                              </w:rPr>
                              <w:t>09:03 Safety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 Message (</w:t>
                            </w:r>
                            <w:r w:rsidR="0021307F" w:rsidRPr="007B2F22">
                              <w:rPr>
                                <w:sz w:val="16"/>
                                <w:szCs w:val="16"/>
                              </w:rPr>
                              <w:t>Bob French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EAF73F6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C0085EC" w14:textId="783D5D55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09:03 – 09:05</w:t>
                            </w:r>
                            <w:r w:rsidR="00914E63" w:rsidRPr="007B2F22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Voting Results for New Board Member (</w:t>
                            </w:r>
                            <w:r w:rsidR="000A5DED"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  <w:r w:rsidR="007B2F22" w:rsidRPr="007B2F22">
                              <w:rPr>
                                <w:sz w:val="16"/>
                                <w:szCs w:val="16"/>
                              </w:rPr>
                              <w:t>eff Fontaine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B1E9BC2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04A1FF9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09:05 – 10:35</w:t>
                            </w:r>
                            <w:r w:rsidR="00914E63" w:rsidRPr="007B2F22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Breakout Session</w:t>
                            </w:r>
                            <w:r w:rsidR="008D750C" w:rsidRPr="007B2F22">
                              <w:rPr>
                                <w:sz w:val="16"/>
                                <w:szCs w:val="16"/>
                              </w:rPr>
                              <w:t xml:space="preserve"> Review (Successes, Challenges &amp;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 Golden Nuggets)</w:t>
                            </w:r>
                          </w:p>
                          <w:p w14:paraId="36B9334D" w14:textId="01B5B49F" w:rsidR="008A6C80" w:rsidRPr="007B2F22" w:rsidRDefault="008A6C80" w:rsidP="00914E63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4 Loop Westinghouse (K</w:t>
                            </w:r>
                            <w:r w:rsidR="008D750C" w:rsidRPr="007B2F22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Boehl)</w:t>
                            </w:r>
                          </w:p>
                          <w:p w14:paraId="79F1F261" w14:textId="77777777" w:rsidR="008A6C80" w:rsidRPr="007B2F22" w:rsidRDefault="008A6C80" w:rsidP="008A6C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1EC608F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10:35 – 11:00 </w:t>
                            </w:r>
                            <w:r w:rsidR="00914E63" w:rsidRPr="007B2F2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2F22">
                              <w:rPr>
                                <w:b/>
                                <w:sz w:val="16"/>
                                <w:szCs w:val="16"/>
                              </w:rPr>
                              <w:t>Break / Vendor Interface</w:t>
                            </w:r>
                          </w:p>
                          <w:p w14:paraId="74412863" w14:textId="77777777" w:rsidR="008A6C80" w:rsidRPr="007B2F22" w:rsidRDefault="008A6C80" w:rsidP="008A6C80">
                            <w:pPr>
                              <w:ind w:left="25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B74106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11:00 – 12:00 </w:t>
                            </w:r>
                            <w:r w:rsidR="00914E63" w:rsidRPr="007B2F2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Breakout Session Review (Successes, Challenges </w:t>
                            </w:r>
                            <w:r w:rsidR="008D750C" w:rsidRPr="007B2F22">
                              <w:rPr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Golden Nuggets)</w:t>
                            </w:r>
                          </w:p>
                          <w:p w14:paraId="4B463BC0" w14:textId="77777777" w:rsidR="008A6C80" w:rsidRPr="007B2F22" w:rsidRDefault="008A6C80" w:rsidP="00914E63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num" w:pos="324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2 Loop &amp; 3 Loop Westinghouse (J</w:t>
                            </w:r>
                            <w:r w:rsidR="008D750C" w:rsidRPr="007B2F22">
                              <w:rPr>
                                <w:sz w:val="16"/>
                                <w:szCs w:val="16"/>
                              </w:rPr>
                              <w:t>. F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ontaine)</w:t>
                            </w:r>
                          </w:p>
                          <w:p w14:paraId="606F13E9" w14:textId="77777777" w:rsidR="008A6C80" w:rsidRPr="007B2F22" w:rsidRDefault="008A6C80" w:rsidP="008A6C8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5BB65A" w14:textId="77777777" w:rsidR="008A6C80" w:rsidRPr="007B2F22" w:rsidRDefault="008A6C80" w:rsidP="008A6C80">
                            <w:pPr>
                              <w:ind w:left="2160" w:hanging="21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12:00 – 1:10</w:t>
                            </w:r>
                            <w:r w:rsidR="00914E63" w:rsidRPr="007B2F22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7B2F22">
                              <w:rPr>
                                <w:b/>
                                <w:sz w:val="16"/>
                                <w:szCs w:val="16"/>
                              </w:rPr>
                              <w:t>Lunch /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2F22">
                              <w:rPr>
                                <w:b/>
                                <w:sz w:val="16"/>
                                <w:szCs w:val="16"/>
                              </w:rPr>
                              <w:t>Passport Drawing</w:t>
                            </w:r>
                          </w:p>
                          <w:p w14:paraId="796F52F7" w14:textId="77777777" w:rsidR="008D750C" w:rsidRPr="007B2F22" w:rsidRDefault="008D750C" w:rsidP="008A6C80">
                            <w:pPr>
                              <w:ind w:left="2160" w:hanging="2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CEB761" w14:textId="77777777" w:rsidR="008D750C" w:rsidRPr="007B2F22" w:rsidRDefault="008D750C" w:rsidP="008D75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1:10 – 2:10  Breakout Session Review (Successes, Challenges and Golden Nuggets)</w:t>
                            </w:r>
                          </w:p>
                          <w:p w14:paraId="1B5DE293" w14:textId="5A4F5BBE" w:rsidR="008D750C" w:rsidRPr="007B2F22" w:rsidRDefault="008D750C" w:rsidP="008D750C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4 Loop ICE (</w:t>
                            </w:r>
                            <w:r w:rsidR="000A5DED">
                              <w:rPr>
                                <w:sz w:val="16"/>
                                <w:szCs w:val="16"/>
                              </w:rPr>
                              <w:t>Bill Scarberry</w:t>
                            </w:r>
                            <w:r w:rsidRPr="007B2F22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7BC9EF2D" w14:textId="77777777" w:rsidR="008D750C" w:rsidRPr="007B2F22" w:rsidRDefault="008D750C" w:rsidP="008D750C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7B2F22">
                              <w:rPr>
                                <w:sz w:val="16"/>
                                <w:szCs w:val="16"/>
                              </w:rPr>
                              <w:t>B &amp; W, CE and Decommissioning Units (Steve Edelman)</w:t>
                            </w:r>
                          </w:p>
                          <w:p w14:paraId="0CE98005" w14:textId="77777777" w:rsidR="00627DE8" w:rsidRPr="00D83DC7" w:rsidRDefault="00627DE8" w:rsidP="00146E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A7B3" id="Text Box 48" o:spid="_x0000_s1052" type="#_x0000_t202" style="position:absolute;margin-left:-49.85pt;margin-top:44.3pt;width:363.25pt;height:2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" filled="f" stroked="f">
                <v:textbox>
                  <w:txbxContent>
                    <w:p w14:paraId="3310128F" w14:textId="7C26FAE6" w:rsidR="008A6C80" w:rsidRPr="007B2F22" w:rsidRDefault="008A6C80" w:rsidP="008A6C80">
                      <w:pPr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 xml:space="preserve">08:00 – </w:t>
                      </w:r>
                      <w:r w:rsidR="00F65BD3" w:rsidRPr="007B2F22">
                        <w:rPr>
                          <w:sz w:val="16"/>
                          <w:szCs w:val="16"/>
                        </w:rPr>
                        <w:t>09:00 Breakfast</w:t>
                      </w:r>
                      <w:r w:rsidRPr="007B2F22">
                        <w:rPr>
                          <w:sz w:val="16"/>
                          <w:szCs w:val="16"/>
                        </w:rPr>
                        <w:t xml:space="preserve"> with Vendors</w:t>
                      </w:r>
                    </w:p>
                    <w:p w14:paraId="0AA4C893" w14:textId="091EDF43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 xml:space="preserve">09:00 – </w:t>
                      </w:r>
                      <w:r w:rsidR="00F65BD3" w:rsidRPr="007B2F22">
                        <w:rPr>
                          <w:sz w:val="16"/>
                          <w:szCs w:val="16"/>
                        </w:rPr>
                        <w:t>09:03 Safety</w:t>
                      </w:r>
                      <w:r w:rsidRPr="007B2F22">
                        <w:rPr>
                          <w:sz w:val="16"/>
                          <w:szCs w:val="16"/>
                        </w:rPr>
                        <w:t xml:space="preserve"> Message (</w:t>
                      </w:r>
                      <w:r w:rsidR="0021307F" w:rsidRPr="007B2F22">
                        <w:rPr>
                          <w:sz w:val="16"/>
                          <w:szCs w:val="16"/>
                        </w:rPr>
                        <w:t>Bob French</w:t>
                      </w:r>
                      <w:r w:rsidRPr="007B2F22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6EAF73F6" w14:textId="77777777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</w:p>
                    <w:p w14:paraId="5C0085EC" w14:textId="783D5D55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09:03 – 09:05</w:t>
                      </w:r>
                      <w:r w:rsidR="00914E63" w:rsidRPr="007B2F22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7B2F22">
                        <w:rPr>
                          <w:sz w:val="16"/>
                          <w:szCs w:val="16"/>
                        </w:rPr>
                        <w:t>Voting Results for New Board Member (</w:t>
                      </w:r>
                      <w:r w:rsidR="000A5DED">
                        <w:rPr>
                          <w:sz w:val="16"/>
                          <w:szCs w:val="16"/>
                        </w:rPr>
                        <w:t>J</w:t>
                      </w:r>
                      <w:r w:rsidR="007B2F22" w:rsidRPr="007B2F22">
                        <w:rPr>
                          <w:sz w:val="16"/>
                          <w:szCs w:val="16"/>
                        </w:rPr>
                        <w:t>eff Fontaine</w:t>
                      </w:r>
                      <w:r w:rsidRPr="007B2F22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1B1E9BC2" w14:textId="77777777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</w:p>
                    <w:p w14:paraId="004A1FF9" w14:textId="77777777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09:05 – 10:35</w:t>
                      </w:r>
                      <w:r w:rsidR="00914E63" w:rsidRPr="007B2F22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7B2F22">
                        <w:rPr>
                          <w:sz w:val="16"/>
                          <w:szCs w:val="16"/>
                        </w:rPr>
                        <w:t>Breakout Session</w:t>
                      </w:r>
                      <w:r w:rsidR="008D750C" w:rsidRPr="007B2F22">
                        <w:rPr>
                          <w:sz w:val="16"/>
                          <w:szCs w:val="16"/>
                        </w:rPr>
                        <w:t xml:space="preserve"> Review (Successes, Challenges &amp;</w:t>
                      </w:r>
                      <w:r w:rsidRPr="007B2F22">
                        <w:rPr>
                          <w:sz w:val="16"/>
                          <w:szCs w:val="16"/>
                        </w:rPr>
                        <w:t xml:space="preserve"> Golden Nuggets)</w:t>
                      </w:r>
                    </w:p>
                    <w:p w14:paraId="36B9334D" w14:textId="01B5B49F" w:rsidR="008A6C80" w:rsidRPr="007B2F22" w:rsidRDefault="008A6C80" w:rsidP="00914E63">
                      <w:pPr>
                        <w:numPr>
                          <w:ilvl w:val="0"/>
                          <w:numId w:val="40"/>
                        </w:numPr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4 Loop Westinghouse (K</w:t>
                      </w:r>
                      <w:r w:rsidR="008D750C" w:rsidRPr="007B2F22">
                        <w:rPr>
                          <w:sz w:val="16"/>
                          <w:szCs w:val="16"/>
                        </w:rPr>
                        <w:t xml:space="preserve">. </w:t>
                      </w:r>
                      <w:r w:rsidRPr="007B2F22">
                        <w:rPr>
                          <w:sz w:val="16"/>
                          <w:szCs w:val="16"/>
                        </w:rPr>
                        <w:t>Boehl)</w:t>
                      </w:r>
                    </w:p>
                    <w:p w14:paraId="79F1F261" w14:textId="77777777" w:rsidR="008A6C80" w:rsidRPr="007B2F22" w:rsidRDefault="008A6C80" w:rsidP="008A6C8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1EC608F" w14:textId="77777777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 xml:space="preserve">10:35 – 11:00 </w:t>
                      </w:r>
                      <w:r w:rsidR="00914E63" w:rsidRPr="007B2F2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B2F22">
                        <w:rPr>
                          <w:b/>
                          <w:sz w:val="16"/>
                          <w:szCs w:val="16"/>
                        </w:rPr>
                        <w:t>Break / Vendor Interface</w:t>
                      </w:r>
                    </w:p>
                    <w:p w14:paraId="74412863" w14:textId="77777777" w:rsidR="008A6C80" w:rsidRPr="007B2F22" w:rsidRDefault="008A6C80" w:rsidP="008A6C80">
                      <w:pPr>
                        <w:ind w:left="2520"/>
                        <w:rPr>
                          <w:sz w:val="16"/>
                          <w:szCs w:val="16"/>
                        </w:rPr>
                      </w:pPr>
                    </w:p>
                    <w:p w14:paraId="02B74106" w14:textId="77777777" w:rsidR="008A6C80" w:rsidRPr="007B2F22" w:rsidRDefault="008A6C80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 xml:space="preserve">11:00 – 12:00 </w:t>
                      </w:r>
                      <w:r w:rsidR="00914E63" w:rsidRPr="007B2F2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B2F22">
                        <w:rPr>
                          <w:sz w:val="16"/>
                          <w:szCs w:val="16"/>
                        </w:rPr>
                        <w:t xml:space="preserve">Breakout Session Review (Successes, Challenges </w:t>
                      </w:r>
                      <w:r w:rsidR="008D750C" w:rsidRPr="007B2F22">
                        <w:rPr>
                          <w:sz w:val="16"/>
                          <w:szCs w:val="16"/>
                        </w:rPr>
                        <w:t xml:space="preserve">&amp; </w:t>
                      </w:r>
                      <w:r w:rsidRPr="007B2F22">
                        <w:rPr>
                          <w:sz w:val="16"/>
                          <w:szCs w:val="16"/>
                        </w:rPr>
                        <w:t>Golden Nuggets)</w:t>
                      </w:r>
                    </w:p>
                    <w:p w14:paraId="4B463BC0" w14:textId="77777777" w:rsidR="008A6C80" w:rsidRPr="007B2F22" w:rsidRDefault="008A6C80" w:rsidP="00914E63">
                      <w:pPr>
                        <w:numPr>
                          <w:ilvl w:val="0"/>
                          <w:numId w:val="40"/>
                        </w:numPr>
                        <w:tabs>
                          <w:tab w:val="num" w:pos="3240"/>
                        </w:tabs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2 Loop &amp; 3 Loop Westinghouse (J</w:t>
                      </w:r>
                      <w:r w:rsidR="008D750C" w:rsidRPr="007B2F22">
                        <w:rPr>
                          <w:sz w:val="16"/>
                          <w:szCs w:val="16"/>
                        </w:rPr>
                        <w:t>. F</w:t>
                      </w:r>
                      <w:r w:rsidRPr="007B2F22">
                        <w:rPr>
                          <w:sz w:val="16"/>
                          <w:szCs w:val="16"/>
                        </w:rPr>
                        <w:t>ontaine)</w:t>
                      </w:r>
                    </w:p>
                    <w:p w14:paraId="606F13E9" w14:textId="77777777" w:rsidR="008A6C80" w:rsidRPr="007B2F22" w:rsidRDefault="008A6C80" w:rsidP="008A6C80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05BB65A" w14:textId="77777777" w:rsidR="008A6C80" w:rsidRPr="007B2F22" w:rsidRDefault="008A6C80" w:rsidP="008A6C80">
                      <w:pPr>
                        <w:ind w:left="2160" w:hanging="2160"/>
                        <w:rPr>
                          <w:b/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12:00 – 1:10</w:t>
                      </w:r>
                      <w:r w:rsidR="00914E63" w:rsidRPr="007B2F22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7B2F22">
                        <w:rPr>
                          <w:b/>
                          <w:sz w:val="16"/>
                          <w:szCs w:val="16"/>
                        </w:rPr>
                        <w:t>Lunch /</w:t>
                      </w:r>
                      <w:r w:rsidRPr="007B2F2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B2F22">
                        <w:rPr>
                          <w:b/>
                          <w:sz w:val="16"/>
                          <w:szCs w:val="16"/>
                        </w:rPr>
                        <w:t>Passport Drawing</w:t>
                      </w:r>
                    </w:p>
                    <w:p w14:paraId="796F52F7" w14:textId="77777777" w:rsidR="008D750C" w:rsidRPr="007B2F22" w:rsidRDefault="008D750C" w:rsidP="008A6C80">
                      <w:pPr>
                        <w:ind w:left="2160" w:hanging="2160"/>
                        <w:rPr>
                          <w:sz w:val="16"/>
                          <w:szCs w:val="16"/>
                        </w:rPr>
                      </w:pPr>
                    </w:p>
                    <w:p w14:paraId="3ECEB761" w14:textId="77777777" w:rsidR="008D750C" w:rsidRPr="007B2F22" w:rsidRDefault="008D750C" w:rsidP="008D750C">
                      <w:pPr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1:10 – 2:10  Breakout Session Review (Successes, Challenges and Golden Nuggets)</w:t>
                      </w:r>
                    </w:p>
                    <w:p w14:paraId="1B5DE293" w14:textId="5A4F5BBE" w:rsidR="008D750C" w:rsidRPr="007B2F22" w:rsidRDefault="008D750C" w:rsidP="008D750C">
                      <w:pPr>
                        <w:numPr>
                          <w:ilvl w:val="0"/>
                          <w:numId w:val="40"/>
                        </w:numPr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4 Loop ICE (</w:t>
                      </w:r>
                      <w:r w:rsidR="000A5DED">
                        <w:rPr>
                          <w:sz w:val="16"/>
                          <w:szCs w:val="16"/>
                        </w:rPr>
                        <w:t>Bill Scarberry</w:t>
                      </w:r>
                      <w:r w:rsidRPr="007B2F22"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7BC9EF2D" w14:textId="77777777" w:rsidR="008D750C" w:rsidRPr="007B2F22" w:rsidRDefault="008D750C" w:rsidP="008D750C">
                      <w:pPr>
                        <w:numPr>
                          <w:ilvl w:val="0"/>
                          <w:numId w:val="40"/>
                        </w:numPr>
                        <w:rPr>
                          <w:sz w:val="16"/>
                          <w:szCs w:val="16"/>
                        </w:rPr>
                      </w:pPr>
                      <w:r w:rsidRPr="007B2F22">
                        <w:rPr>
                          <w:sz w:val="16"/>
                          <w:szCs w:val="16"/>
                        </w:rPr>
                        <w:t>B &amp; W, CE and Decommissioning Units (Steve Edelman)</w:t>
                      </w:r>
                    </w:p>
                    <w:p w14:paraId="0CE98005" w14:textId="77777777" w:rsidR="00627DE8" w:rsidRPr="00D83DC7" w:rsidRDefault="00627DE8" w:rsidP="00146E9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50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BC5C42" wp14:editId="7D2C1C7A">
                <wp:simplePos x="0" y="0"/>
                <wp:positionH relativeFrom="column">
                  <wp:posOffset>-633046</wp:posOffset>
                </wp:positionH>
                <wp:positionV relativeFrom="paragraph">
                  <wp:posOffset>293076</wp:posOffset>
                </wp:positionV>
                <wp:extent cx="3616325" cy="269631"/>
                <wp:effectExtent l="0" t="0" r="22225" b="16510"/>
                <wp:wrapNone/>
                <wp:docPr id="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69631"/>
                        </a:xfrm>
                        <a:prstGeom prst="rect">
                          <a:avLst/>
                        </a:prstGeom>
                        <a:solidFill>
                          <a:srgbClr val="F1D05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60309" w14:textId="6D00D5D7" w:rsidR="00D346CC" w:rsidRPr="00251791" w:rsidRDefault="00FF7011" w:rsidP="00D346CC">
                            <w:pPr>
                              <w:pStyle w:val="SUBHEAD0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FF701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D346CC" w:rsidRPr="00251791">
                              <w:rPr>
                                <w:sz w:val="28"/>
                                <w:szCs w:val="28"/>
                              </w:rPr>
                              <w:t xml:space="preserve"> Day Agenda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1307F">
                              <w:rPr>
                                <w:sz w:val="28"/>
                                <w:szCs w:val="28"/>
                              </w:rPr>
                              <w:t>Wednesday</w:t>
                            </w:r>
                            <w:r w:rsidR="00D346CC">
                              <w:rPr>
                                <w:sz w:val="28"/>
                                <w:szCs w:val="28"/>
                              </w:rPr>
                              <w:t>, January 2</w:t>
                            </w:r>
                            <w:r w:rsidR="008A6C80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0E2F55CD" w14:textId="77777777" w:rsidR="00D346CC" w:rsidRPr="00B1093E" w:rsidRDefault="00D346CC" w:rsidP="00D346CC">
                            <w:pPr>
                              <w:pStyle w:val="SUBHEAD0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5C42" id="_x0000_s1053" type="#_x0000_t202" style="position:absolute;margin-left:-49.85pt;margin-top:23.1pt;width:284.75pt;height:2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" fillcolor="#f1d059" strokeweight="1pt">
                <v:textbox>
                  <w:txbxContent>
                    <w:p w14:paraId="76860309" w14:textId="6D00D5D7" w:rsidR="00D346CC" w:rsidRPr="00251791" w:rsidRDefault="00FF7011" w:rsidP="00D346CC">
                      <w:pPr>
                        <w:pStyle w:val="SUBHEAD02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FF7011">
                        <w:rPr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D346CC" w:rsidRPr="00251791">
                        <w:rPr>
                          <w:sz w:val="28"/>
                          <w:szCs w:val="28"/>
                        </w:rPr>
                        <w:t xml:space="preserve"> Day Agenda</w:t>
                      </w:r>
                      <w:r w:rsidR="00D346CC"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21307F">
                        <w:rPr>
                          <w:sz w:val="28"/>
                          <w:szCs w:val="28"/>
                        </w:rPr>
                        <w:t>Wednesday</w:t>
                      </w:r>
                      <w:r w:rsidR="00D346CC">
                        <w:rPr>
                          <w:sz w:val="28"/>
                          <w:szCs w:val="28"/>
                        </w:rPr>
                        <w:t>, January 2</w:t>
                      </w:r>
                      <w:r w:rsidR="008A6C80">
                        <w:rPr>
                          <w:sz w:val="28"/>
                          <w:szCs w:val="28"/>
                        </w:rPr>
                        <w:t>6</w:t>
                      </w:r>
                    </w:p>
                    <w:p w14:paraId="0E2F55CD" w14:textId="77777777" w:rsidR="00D346CC" w:rsidRPr="00B1093E" w:rsidRDefault="00D346CC" w:rsidP="00D346CC">
                      <w:pPr>
                        <w:pStyle w:val="SUBHEAD02"/>
                      </w:pP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D5F9F" wp14:editId="535A0E6F">
                <wp:simplePos x="0" y="0"/>
                <wp:positionH relativeFrom="column">
                  <wp:posOffset>-633095</wp:posOffset>
                </wp:positionH>
                <wp:positionV relativeFrom="paragraph">
                  <wp:posOffset>5532755</wp:posOffset>
                </wp:positionV>
                <wp:extent cx="6743700" cy="1022985"/>
                <wp:effectExtent l="0" t="0" r="0" b="5715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02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BCFAC" w14:textId="77777777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>What other information would you like to see in this newsletter?</w:t>
                            </w:r>
                          </w:p>
                          <w:p w14:paraId="64DAD7AB" w14:textId="58179911" w:rsidR="005820A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Please contact </w:t>
                            </w:r>
                            <w:r w:rsidR="007B2F22">
                              <w:t>Jeff Fontaine</w:t>
                            </w:r>
                            <w:r>
                              <w:t xml:space="preserve"> @ </w:t>
                            </w:r>
                            <w:r w:rsidR="007B2F22">
                              <w:t>fontainej@energyharbor.com</w:t>
                            </w:r>
                            <w:r>
                              <w:t xml:space="preserve"> to provide feedback.</w:t>
                            </w:r>
                          </w:p>
                          <w:p w14:paraId="3A90A166" w14:textId="77777777" w:rsidR="009D71F6" w:rsidRPr="00D24162" w:rsidRDefault="005820A2" w:rsidP="008F6671">
                            <w:pPr>
                              <w:pStyle w:val="NormalWeb"/>
                              <w:jc w:val="center"/>
                            </w:pPr>
                            <w:r>
                              <w:t xml:space="preserve">Thanks so much!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5F9F" id="Text Box 50" o:spid="_x0000_s1054" type="#_x0000_t202" style="position:absolute;margin-left:-49.85pt;margin-top:435.65pt;width:531pt;height:8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" filled="f" stroked="f">
                <v:textbox>
                  <w:txbxContent>
                    <w:p w14:paraId="6C7BCFAC" w14:textId="77777777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>What other information would you like to see in this newsletter?</w:t>
                      </w:r>
                    </w:p>
                    <w:p w14:paraId="64DAD7AB" w14:textId="58179911" w:rsidR="005820A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Please contact </w:t>
                      </w:r>
                      <w:r w:rsidR="007B2F22">
                        <w:t>Jeff Fontaine</w:t>
                      </w:r>
                      <w:r>
                        <w:t xml:space="preserve"> @ </w:t>
                      </w:r>
                      <w:r w:rsidR="007B2F22">
                        <w:t>fontainej@energyharbor.com</w:t>
                      </w:r>
                      <w:r>
                        <w:t xml:space="preserve"> to provide feedback.</w:t>
                      </w:r>
                    </w:p>
                    <w:p w14:paraId="3A90A166" w14:textId="77777777" w:rsidR="009D71F6" w:rsidRPr="00D24162" w:rsidRDefault="005820A2" w:rsidP="008F6671">
                      <w:pPr>
                        <w:pStyle w:val="NormalWeb"/>
                        <w:jc w:val="center"/>
                      </w:pPr>
                      <w:r>
                        <w:t xml:space="preserve">Thanks so much! </w:t>
                      </w:r>
                    </w:p>
                  </w:txbxContent>
                </v:textbox>
              </v:shape>
            </w:pict>
          </mc:Fallback>
        </mc:AlternateContent>
      </w:r>
      <w:r w:rsidR="005820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89097" wp14:editId="34FFC9A6">
                <wp:simplePos x="0" y="0"/>
                <wp:positionH relativeFrom="column">
                  <wp:posOffset>-633095</wp:posOffset>
                </wp:positionH>
                <wp:positionV relativeFrom="paragraph">
                  <wp:posOffset>5316220</wp:posOffset>
                </wp:positionV>
                <wp:extent cx="6743700" cy="46355"/>
                <wp:effectExtent l="19050" t="19050" r="57150" b="48895"/>
                <wp:wrapNone/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63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85C9E0" w14:textId="77777777" w:rsidR="006D6903" w:rsidRDefault="006D6903" w:rsidP="008F6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9097" id="Text Box 53" o:spid="_x0000_s1055" type="#_x0000_t202" style="position:absolute;margin-left:-49.85pt;margin-top:418.6pt;width:531pt;height:3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" filled="f" strokecolor="#0070c0" strokeweight="2.25pt">
                <v:shadow on="t"/>
                <v:textbox>
                  <w:txbxContent>
                    <w:p w14:paraId="0285C9E0" w14:textId="77777777" w:rsidR="006D6903" w:rsidRDefault="006D6903" w:rsidP="008F6671"/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E7A225" wp14:editId="78445229">
                <wp:simplePos x="0" y="0"/>
                <wp:positionH relativeFrom="column">
                  <wp:posOffset>-469900</wp:posOffset>
                </wp:positionH>
                <wp:positionV relativeFrom="paragraph">
                  <wp:posOffset>6620510</wp:posOffset>
                </wp:positionV>
                <wp:extent cx="6466840" cy="840740"/>
                <wp:effectExtent l="15875" t="19685" r="41910" b="444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684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2588CCB" w14:textId="27663868" w:rsidR="008734B8" w:rsidRDefault="008734B8">
                            <w:r>
                              <w:t xml:space="preserve">Please visit </w:t>
                            </w:r>
                            <w:r w:rsidR="007B2F22">
                              <w:t>RP-</w:t>
                            </w:r>
                            <w:r>
                              <w:t>ALARA.org for additional information.</w:t>
                            </w:r>
                            <w:r w:rsidR="00D326D1">
                              <w:t xml:space="preserve"> The official information source for </w:t>
                            </w:r>
                            <w:r w:rsidR="007B2F22">
                              <w:t>RP-</w:t>
                            </w:r>
                            <w:r w:rsidR="00D326D1">
                              <w:t xml:space="preserve"> ALARA Association Members contains many useful links to web sites related to Nuclear Energy and other related 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7A225" id="Text Box 55" o:spid="_x0000_s1056" type="#_x0000_t202" style="position:absolute;margin-left:-37pt;margin-top:521.3pt;width:509.2pt;height:6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" strokecolor="#0070c0" strokeweight="2.25pt">
                <v:shadow on="t"/>
                <v:textbox>
                  <w:txbxContent>
                    <w:p w14:paraId="12588CCB" w14:textId="27663868" w:rsidR="008734B8" w:rsidRDefault="008734B8">
                      <w:r>
                        <w:t xml:space="preserve">Please visit </w:t>
                      </w:r>
                      <w:r w:rsidR="007B2F22">
                        <w:t>RP-</w:t>
                      </w:r>
                      <w:r>
                        <w:t>ALARA.org for additional information.</w:t>
                      </w:r>
                      <w:r w:rsidR="00D326D1">
                        <w:t xml:space="preserve"> The official information source for </w:t>
                      </w:r>
                      <w:r w:rsidR="007B2F22">
                        <w:t>RP-</w:t>
                      </w:r>
                      <w:r w:rsidR="00D326D1">
                        <w:t xml:space="preserve"> ALARA Association Members contains many useful links to web sites related to Nuclear Energy and other related sites.</w:t>
                      </w: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0DE3C" wp14:editId="522AA100">
                <wp:simplePos x="0" y="0"/>
                <wp:positionH relativeFrom="column">
                  <wp:posOffset>-909320</wp:posOffset>
                </wp:positionH>
                <wp:positionV relativeFrom="paragraph">
                  <wp:posOffset>8041640</wp:posOffset>
                </wp:positionV>
                <wp:extent cx="7306945" cy="797560"/>
                <wp:effectExtent l="0" t="2540" r="3175" b="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E8635" w14:textId="2B45B00A" w:rsidR="009D71F6" w:rsidRPr="005168AF" w:rsidRDefault="004B0181" w:rsidP="009D71F6">
                            <w:pPr>
                              <w:pStyle w:val="jargon"/>
                            </w:pPr>
                            <w:r>
                              <w:t>We hope you have found this information to be useful in helping you prepare for your trip. We look forward to seeing you in J</w:t>
                            </w:r>
                            <w:r w:rsidR="007B2F22">
                              <w:t>anuary</w:t>
                            </w:r>
                            <w:r>
                              <w:t>!</w:t>
                            </w:r>
                          </w:p>
                          <w:p w14:paraId="115F6D42" w14:textId="77777777" w:rsidR="009D71F6" w:rsidRPr="00BE4607" w:rsidRDefault="009D71F6">
                            <w:pPr>
                              <w:rPr>
                                <w:rFonts w:ascii="Times" w:hAnsi="Times"/>
                                <w:i/>
                                <w:color w:val="00467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DE3C" id="Text Box 46" o:spid="_x0000_s1057" type="#_x0000_t202" style="position:absolute;margin-left:-71.6pt;margin-top:633.2pt;width:575.35pt;height:6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J09wEAAM8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" filled="f" stroked="f">
                <v:textbox>
                  <w:txbxContent>
                    <w:p w14:paraId="1BAE8635" w14:textId="2B45B00A" w:rsidR="009D71F6" w:rsidRPr="005168AF" w:rsidRDefault="004B0181" w:rsidP="009D71F6">
                      <w:pPr>
                        <w:pStyle w:val="jargon"/>
                      </w:pPr>
                      <w:r>
                        <w:t>We hope you have found this information to be useful in helping you prepare for your trip. We look forward to seeing you in J</w:t>
                      </w:r>
                      <w:r w:rsidR="007B2F22">
                        <w:t>anuary</w:t>
                      </w:r>
                      <w:r>
                        <w:t>!</w:t>
                      </w:r>
                    </w:p>
                    <w:p w14:paraId="115F6D42" w14:textId="77777777" w:rsidR="009D71F6" w:rsidRPr="00BE4607" w:rsidRDefault="009D71F6">
                      <w:pPr>
                        <w:rPr>
                          <w:rFonts w:ascii="Times" w:hAnsi="Times"/>
                          <w:i/>
                          <w:color w:val="00467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F6AEB" wp14:editId="7565A51D">
                <wp:simplePos x="0" y="0"/>
                <wp:positionH relativeFrom="column">
                  <wp:posOffset>-906780</wp:posOffset>
                </wp:positionH>
                <wp:positionV relativeFrom="paragraph">
                  <wp:posOffset>-416560</wp:posOffset>
                </wp:positionV>
                <wp:extent cx="1257300" cy="342900"/>
                <wp:effectExtent l="0" t="2540" r="1905" b="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FDFE" w14:textId="77777777" w:rsidR="009D71F6" w:rsidRPr="005168AF" w:rsidRDefault="009D71F6" w:rsidP="00931726">
                            <w:pPr>
                              <w:pStyle w:val="MONTHYEA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6AEB" id="Text Box 45" o:spid="_x0000_s1058" type="#_x0000_t202" style="position:absolute;margin-left:-71.4pt;margin-top:-32.8pt;width:99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" filled="f" stroked="f">
                <v:textbox>
                  <w:txbxContent>
                    <w:p w14:paraId="37A3FDFE" w14:textId="77777777" w:rsidR="009D71F6" w:rsidRPr="005168AF" w:rsidRDefault="009D71F6" w:rsidP="00931726">
                      <w:pPr>
                        <w:pStyle w:val="MONTHYEAR"/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C5161" wp14:editId="574ADC37">
                <wp:simplePos x="0" y="0"/>
                <wp:positionH relativeFrom="column">
                  <wp:posOffset>5029200</wp:posOffset>
                </wp:positionH>
                <wp:positionV relativeFrom="paragraph">
                  <wp:posOffset>-393700</wp:posOffset>
                </wp:positionV>
                <wp:extent cx="1143000" cy="685800"/>
                <wp:effectExtent l="0" t="0" r="0" b="3175"/>
                <wp:wrapNone/>
                <wp:docPr id="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E6FE" w14:textId="77777777" w:rsidR="009D71F6" w:rsidRPr="005168AF" w:rsidRDefault="009D71F6" w:rsidP="009D71F6">
                            <w:pPr>
                              <w:pStyle w:val="VOLUMEISSUE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5161" id="Text Box 44" o:spid="_x0000_s1059" type="#_x0000_t202" style="position:absolute;margin-left:396pt;margin-top:-31pt;width:90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" filled="f" stroked="f">
                <v:textbox>
                  <w:txbxContent>
                    <w:p w14:paraId="10B9E6FE" w14:textId="77777777" w:rsidR="009D71F6" w:rsidRPr="005168AF" w:rsidRDefault="009D71F6" w:rsidP="009D71F6">
                      <w:pPr>
                        <w:pStyle w:val="VOLUMEISSUE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3BF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F0BFC" wp14:editId="06ABB2DE">
                <wp:simplePos x="0" y="0"/>
                <wp:positionH relativeFrom="column">
                  <wp:posOffset>-683260</wp:posOffset>
                </wp:positionH>
                <wp:positionV relativeFrom="paragraph">
                  <wp:posOffset>-304800</wp:posOffset>
                </wp:positionV>
                <wp:extent cx="6872605" cy="406400"/>
                <wp:effectExtent l="2540" t="0" r="1905" b="3175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2C330" w14:textId="0103BBEE" w:rsidR="009D71F6" w:rsidRPr="00FD79DD" w:rsidRDefault="007B2F22" w:rsidP="00FD79DD">
                            <w:r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>2022</w:t>
                            </w:r>
                            <w:r w:rsidR="00FD79DD" w:rsidRPr="004F0300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 RP/ALARA Association Meeting</w:t>
                            </w:r>
                            <w:r w:rsidR="00FD79DD">
                              <w:rPr>
                                <w:rFonts w:ascii="Times" w:eastAsia="Times" w:hAnsi="Times"/>
                                <w:b/>
                                <w:smallCaps/>
                                <w:color w:val="FFFFFF"/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0BFC" id="Text Box 43" o:spid="_x0000_s1060" type="#_x0000_t202" style="position:absolute;margin-left:-53.8pt;margin-top:-24pt;width:541.15pt;height:3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" filled="f" stroked="f">
                <v:textbox>
                  <w:txbxContent>
                    <w:p w14:paraId="0332C330" w14:textId="0103BBEE" w:rsidR="009D71F6" w:rsidRPr="00FD79DD" w:rsidRDefault="007B2F22" w:rsidP="00FD79DD">
                      <w:r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>2022</w:t>
                      </w:r>
                      <w:r w:rsidR="00FD79DD" w:rsidRPr="004F0300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 xml:space="preserve"> RP/ALARA Association Meeting</w:t>
                      </w:r>
                      <w:r w:rsidR="00FD79DD">
                        <w:rPr>
                          <w:rFonts w:ascii="Times" w:eastAsia="Times" w:hAnsi="Times"/>
                          <w:b/>
                          <w:smallCaps/>
                          <w:color w:val="FFFFFF"/>
                          <w:sz w:val="52"/>
                          <w:szCs w:val="5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53DD8">
        <w:rPr>
          <w:noProof/>
          <w:szCs w:val="20"/>
        </w:rPr>
        <w:drawing>
          <wp:anchor distT="0" distB="0" distL="114300" distR="114300" simplePos="0" relativeHeight="251661312" behindDoc="1" locked="0" layoutInCell="1" allowOverlap="1" wp14:anchorId="03F9ACEB" wp14:editId="1C6B64A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19050" t="0" r="0" b="0"/>
            <wp:wrapNone/>
            <wp:docPr id="30" name="Picture 30" descr="Classic_Newsletter_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assic_Newsletter_p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71F6" w:rsidSect="009D71F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BF7DA7"/>
    <w:multiLevelType w:val="hybridMultilevel"/>
    <w:tmpl w:val="8CEC9C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6A99"/>
    <w:multiLevelType w:val="hybridMultilevel"/>
    <w:tmpl w:val="870403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361E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8"/>
        <w:szCs w:val="18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B4A8C"/>
    <w:multiLevelType w:val="multilevel"/>
    <w:tmpl w:val="3188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DC09DF"/>
    <w:multiLevelType w:val="hybridMultilevel"/>
    <w:tmpl w:val="D556EF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04C83"/>
    <w:multiLevelType w:val="hybridMultilevel"/>
    <w:tmpl w:val="1F86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-7920"/>
        </w:tabs>
        <w:ind w:left="-7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7200"/>
        </w:tabs>
        <w:ind w:left="-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6480"/>
        </w:tabs>
        <w:ind w:left="-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5760"/>
        </w:tabs>
        <w:ind w:left="-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5040"/>
        </w:tabs>
        <w:ind w:left="-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4320"/>
        </w:tabs>
        <w:ind w:left="-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3600"/>
        </w:tabs>
        <w:ind w:left="-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-2880"/>
        </w:tabs>
        <w:ind w:left="-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-2160"/>
        </w:tabs>
        <w:ind w:left="-2160" w:hanging="360"/>
      </w:pPr>
      <w:rPr>
        <w:rFonts w:ascii="Wingdings" w:hAnsi="Wingdings" w:hint="default"/>
      </w:rPr>
    </w:lvl>
  </w:abstractNum>
  <w:abstractNum w:abstractNumId="7" w15:restartNumberingAfterBreak="0">
    <w:nsid w:val="26455EBD"/>
    <w:multiLevelType w:val="hybridMultilevel"/>
    <w:tmpl w:val="33D00028"/>
    <w:lvl w:ilvl="0" w:tplc="62966838">
      <w:numFmt w:val="bullet"/>
      <w:pStyle w:val="BulletPoints"/>
      <w:lvlText w:val="•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86ACE"/>
    <w:multiLevelType w:val="hybridMultilevel"/>
    <w:tmpl w:val="44D6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60AC8"/>
    <w:multiLevelType w:val="hybridMultilevel"/>
    <w:tmpl w:val="BDA845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B21811"/>
    <w:multiLevelType w:val="hybridMultilevel"/>
    <w:tmpl w:val="E3BE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4A6A67"/>
    <w:multiLevelType w:val="hybridMultilevel"/>
    <w:tmpl w:val="0D248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50ECD"/>
    <w:multiLevelType w:val="hybridMultilevel"/>
    <w:tmpl w:val="F89C2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2236A"/>
    <w:multiLevelType w:val="hybridMultilevel"/>
    <w:tmpl w:val="AC5CB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B39E7"/>
    <w:multiLevelType w:val="hybridMultilevel"/>
    <w:tmpl w:val="43940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E17AC"/>
    <w:multiLevelType w:val="multilevel"/>
    <w:tmpl w:val="A842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BA211C"/>
    <w:multiLevelType w:val="hybridMultilevel"/>
    <w:tmpl w:val="AEB271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97460F"/>
    <w:multiLevelType w:val="hybridMultilevel"/>
    <w:tmpl w:val="F2CAE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5F14B70"/>
    <w:multiLevelType w:val="multilevel"/>
    <w:tmpl w:val="B6F4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5DBD6D1E"/>
    <w:multiLevelType w:val="hybridMultilevel"/>
    <w:tmpl w:val="F14CB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C6F67"/>
    <w:multiLevelType w:val="hybridMultilevel"/>
    <w:tmpl w:val="0F42A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2C44C5"/>
    <w:multiLevelType w:val="hybridMultilevel"/>
    <w:tmpl w:val="0FD6EF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1A7382"/>
    <w:multiLevelType w:val="multilevel"/>
    <w:tmpl w:val="395C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CD1E20"/>
    <w:multiLevelType w:val="hybridMultilevel"/>
    <w:tmpl w:val="EEA61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8D760A"/>
    <w:multiLevelType w:val="hybridMultilevel"/>
    <w:tmpl w:val="489A9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A1E76"/>
    <w:multiLevelType w:val="hybridMultilevel"/>
    <w:tmpl w:val="AE00C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A22CB"/>
    <w:multiLevelType w:val="hybridMultilevel"/>
    <w:tmpl w:val="22CE9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1"/>
  </w:num>
  <w:num w:numId="4">
    <w:abstractNumId w:val="11"/>
  </w:num>
  <w:num w:numId="5">
    <w:abstractNumId w:val="2"/>
  </w:num>
  <w:num w:numId="6">
    <w:abstractNumId w:val="20"/>
  </w:num>
  <w:num w:numId="7">
    <w:abstractNumId w:val="18"/>
  </w:num>
  <w:num w:numId="8">
    <w:abstractNumId w:val="6"/>
  </w:num>
  <w:num w:numId="9">
    <w:abstractNumId w:val="13"/>
  </w:num>
  <w:num w:numId="10">
    <w:abstractNumId w:val="16"/>
  </w:num>
  <w:num w:numId="11">
    <w:abstractNumId w:val="10"/>
  </w:num>
  <w:num w:numId="12">
    <w:abstractNumId w:val="22"/>
  </w:num>
  <w:num w:numId="13">
    <w:abstractNumId w:val="8"/>
  </w:num>
  <w:num w:numId="14">
    <w:abstractNumId w:val="17"/>
  </w:num>
  <w:num w:numId="15">
    <w:abstractNumId w:val="0"/>
  </w:num>
  <w:num w:numId="16">
    <w:abstractNumId w:val="19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</w:num>
  <w:num w:numId="19">
    <w:abstractNumId w:val="24"/>
  </w:num>
  <w:num w:numId="20">
    <w:abstractNumId w:val="27"/>
  </w:num>
  <w:num w:numId="21">
    <w:abstractNumId w:val="15"/>
  </w:num>
  <w:num w:numId="22">
    <w:abstractNumId w:val="3"/>
  </w:num>
  <w:num w:numId="23">
    <w:abstractNumId w:val="26"/>
  </w:num>
  <w:num w:numId="24">
    <w:abstractNumId w:val="14"/>
  </w:num>
  <w:num w:numId="25">
    <w:abstractNumId w:val="12"/>
  </w:num>
  <w:num w:numId="26">
    <w:abstractNumId w:val="9"/>
  </w:num>
  <w:num w:numId="27">
    <w:abstractNumId w:val="11"/>
  </w:num>
  <w:num w:numId="28">
    <w:abstractNumId w:val="18"/>
  </w:num>
  <w:num w:numId="29">
    <w:abstractNumId w:val="2"/>
  </w:num>
  <w:num w:numId="30">
    <w:abstractNumId w:val="5"/>
  </w:num>
  <w:num w:numId="31">
    <w:abstractNumId w:val="23"/>
  </w:num>
  <w:num w:numId="32">
    <w:abstractNumId w:val="4"/>
  </w:num>
  <w:num w:numId="33">
    <w:abstractNumId w:val="21"/>
  </w:num>
  <w:num w:numId="34">
    <w:abstractNumId w:val="21"/>
  </w:num>
  <w:num w:numId="35">
    <w:abstractNumId w:val="11"/>
  </w:num>
  <w:num w:numId="36">
    <w:abstractNumId w:val="2"/>
  </w:num>
  <w:num w:numId="37">
    <w:abstractNumId w:val="6"/>
  </w:num>
  <w:num w:numId="38">
    <w:abstractNumId w:val="18"/>
  </w:num>
  <w:num w:numId="39">
    <w:abstractNumId w:val="0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F09"/>
    <w:rsid w:val="00022812"/>
    <w:rsid w:val="000264CB"/>
    <w:rsid w:val="00031BEC"/>
    <w:rsid w:val="000839B0"/>
    <w:rsid w:val="000A517D"/>
    <w:rsid w:val="000A5DED"/>
    <w:rsid w:val="000C39AC"/>
    <w:rsid w:val="000D54CF"/>
    <w:rsid w:val="001106FD"/>
    <w:rsid w:val="00116C9C"/>
    <w:rsid w:val="00124691"/>
    <w:rsid w:val="00146E9A"/>
    <w:rsid w:val="0014779B"/>
    <w:rsid w:val="00190B12"/>
    <w:rsid w:val="001945FF"/>
    <w:rsid w:val="001D6335"/>
    <w:rsid w:val="001F7062"/>
    <w:rsid w:val="00202649"/>
    <w:rsid w:val="00205657"/>
    <w:rsid w:val="0021307F"/>
    <w:rsid w:val="00227B6F"/>
    <w:rsid w:val="0024444A"/>
    <w:rsid w:val="00251791"/>
    <w:rsid w:val="00255A42"/>
    <w:rsid w:val="00261A4C"/>
    <w:rsid w:val="00265913"/>
    <w:rsid w:val="00271AE5"/>
    <w:rsid w:val="00274BDE"/>
    <w:rsid w:val="00284CF4"/>
    <w:rsid w:val="00287BC2"/>
    <w:rsid w:val="002B337F"/>
    <w:rsid w:val="002B6405"/>
    <w:rsid w:val="002D290A"/>
    <w:rsid w:val="002F651D"/>
    <w:rsid w:val="0032384E"/>
    <w:rsid w:val="00325374"/>
    <w:rsid w:val="00332FDA"/>
    <w:rsid w:val="00337612"/>
    <w:rsid w:val="003412CF"/>
    <w:rsid w:val="003542A3"/>
    <w:rsid w:val="003601EB"/>
    <w:rsid w:val="003656E5"/>
    <w:rsid w:val="003A04CC"/>
    <w:rsid w:val="003A6EBB"/>
    <w:rsid w:val="003C243A"/>
    <w:rsid w:val="003D1F79"/>
    <w:rsid w:val="003D43C3"/>
    <w:rsid w:val="0041406A"/>
    <w:rsid w:val="0041566B"/>
    <w:rsid w:val="00432871"/>
    <w:rsid w:val="0043648A"/>
    <w:rsid w:val="00471E97"/>
    <w:rsid w:val="00471FD5"/>
    <w:rsid w:val="004917A0"/>
    <w:rsid w:val="004B0181"/>
    <w:rsid w:val="004B3A1E"/>
    <w:rsid w:val="004C36FD"/>
    <w:rsid w:val="004F0300"/>
    <w:rsid w:val="00502D71"/>
    <w:rsid w:val="005163B0"/>
    <w:rsid w:val="00531097"/>
    <w:rsid w:val="00551B21"/>
    <w:rsid w:val="00556CAD"/>
    <w:rsid w:val="00566B8D"/>
    <w:rsid w:val="005820A2"/>
    <w:rsid w:val="00595CDD"/>
    <w:rsid w:val="005A111E"/>
    <w:rsid w:val="005A5426"/>
    <w:rsid w:val="005B7CA1"/>
    <w:rsid w:val="005C6EDC"/>
    <w:rsid w:val="005D650E"/>
    <w:rsid w:val="005E3D5F"/>
    <w:rsid w:val="005F382A"/>
    <w:rsid w:val="006003A8"/>
    <w:rsid w:val="00627DE8"/>
    <w:rsid w:val="0064011D"/>
    <w:rsid w:val="006511CA"/>
    <w:rsid w:val="006822C3"/>
    <w:rsid w:val="006A6E1A"/>
    <w:rsid w:val="006B74B2"/>
    <w:rsid w:val="006D6903"/>
    <w:rsid w:val="0070306B"/>
    <w:rsid w:val="00720F1F"/>
    <w:rsid w:val="00731B3D"/>
    <w:rsid w:val="00744DF7"/>
    <w:rsid w:val="00757C49"/>
    <w:rsid w:val="007615A4"/>
    <w:rsid w:val="00763089"/>
    <w:rsid w:val="007A269E"/>
    <w:rsid w:val="007B2F22"/>
    <w:rsid w:val="007B5F7E"/>
    <w:rsid w:val="007E7634"/>
    <w:rsid w:val="007F47F4"/>
    <w:rsid w:val="0080216C"/>
    <w:rsid w:val="00803AC0"/>
    <w:rsid w:val="0082579E"/>
    <w:rsid w:val="0083337A"/>
    <w:rsid w:val="008473BE"/>
    <w:rsid w:val="008601E2"/>
    <w:rsid w:val="00863A2F"/>
    <w:rsid w:val="008734B8"/>
    <w:rsid w:val="00875E17"/>
    <w:rsid w:val="008776C7"/>
    <w:rsid w:val="008910B8"/>
    <w:rsid w:val="00893A83"/>
    <w:rsid w:val="008A6C80"/>
    <w:rsid w:val="008C4840"/>
    <w:rsid w:val="008C6BF9"/>
    <w:rsid w:val="008D750C"/>
    <w:rsid w:val="008D7986"/>
    <w:rsid w:val="008E4CA1"/>
    <w:rsid w:val="008F00CA"/>
    <w:rsid w:val="008F39B6"/>
    <w:rsid w:val="008F6671"/>
    <w:rsid w:val="00900638"/>
    <w:rsid w:val="00904DD5"/>
    <w:rsid w:val="00910155"/>
    <w:rsid w:val="00914E63"/>
    <w:rsid w:val="009225B1"/>
    <w:rsid w:val="00931726"/>
    <w:rsid w:val="00943EC4"/>
    <w:rsid w:val="00964FBF"/>
    <w:rsid w:val="0097258D"/>
    <w:rsid w:val="009C1043"/>
    <w:rsid w:val="009C4A02"/>
    <w:rsid w:val="009D221A"/>
    <w:rsid w:val="009D4F35"/>
    <w:rsid w:val="009D71F6"/>
    <w:rsid w:val="009E3AD2"/>
    <w:rsid w:val="009E6347"/>
    <w:rsid w:val="00A04E59"/>
    <w:rsid w:val="00A20E34"/>
    <w:rsid w:val="00A42751"/>
    <w:rsid w:val="00A63BF6"/>
    <w:rsid w:val="00A758D3"/>
    <w:rsid w:val="00A770EB"/>
    <w:rsid w:val="00A84F34"/>
    <w:rsid w:val="00AB0CEE"/>
    <w:rsid w:val="00AB5EAA"/>
    <w:rsid w:val="00AC3FC2"/>
    <w:rsid w:val="00AD0E17"/>
    <w:rsid w:val="00AE442F"/>
    <w:rsid w:val="00AF28F3"/>
    <w:rsid w:val="00AF539B"/>
    <w:rsid w:val="00B0203A"/>
    <w:rsid w:val="00B42B9E"/>
    <w:rsid w:val="00B43149"/>
    <w:rsid w:val="00B53DD8"/>
    <w:rsid w:val="00B57F4A"/>
    <w:rsid w:val="00B80E97"/>
    <w:rsid w:val="00B81351"/>
    <w:rsid w:val="00B8461E"/>
    <w:rsid w:val="00BC0584"/>
    <w:rsid w:val="00BC51C4"/>
    <w:rsid w:val="00BC691B"/>
    <w:rsid w:val="00BE440E"/>
    <w:rsid w:val="00C26A6C"/>
    <w:rsid w:val="00C31B2C"/>
    <w:rsid w:val="00C34DE3"/>
    <w:rsid w:val="00C42F10"/>
    <w:rsid w:val="00C533C9"/>
    <w:rsid w:val="00C573FF"/>
    <w:rsid w:val="00C97709"/>
    <w:rsid w:val="00CA5F6D"/>
    <w:rsid w:val="00CB25FC"/>
    <w:rsid w:val="00CC0A6D"/>
    <w:rsid w:val="00CE4F6A"/>
    <w:rsid w:val="00CF6EA6"/>
    <w:rsid w:val="00D24162"/>
    <w:rsid w:val="00D3198A"/>
    <w:rsid w:val="00D326D1"/>
    <w:rsid w:val="00D346CC"/>
    <w:rsid w:val="00D44595"/>
    <w:rsid w:val="00D52183"/>
    <w:rsid w:val="00D54AC8"/>
    <w:rsid w:val="00D80701"/>
    <w:rsid w:val="00DA0D77"/>
    <w:rsid w:val="00DC3A76"/>
    <w:rsid w:val="00DE58BF"/>
    <w:rsid w:val="00E07749"/>
    <w:rsid w:val="00E16D51"/>
    <w:rsid w:val="00E62F09"/>
    <w:rsid w:val="00E66198"/>
    <w:rsid w:val="00E72985"/>
    <w:rsid w:val="00E91D0D"/>
    <w:rsid w:val="00E92B47"/>
    <w:rsid w:val="00EA6235"/>
    <w:rsid w:val="00ED1D97"/>
    <w:rsid w:val="00F36F9A"/>
    <w:rsid w:val="00F57B0E"/>
    <w:rsid w:val="00F65BD3"/>
    <w:rsid w:val="00F66E36"/>
    <w:rsid w:val="00F907A9"/>
    <w:rsid w:val="00F92A4A"/>
    <w:rsid w:val="00FA0AA8"/>
    <w:rsid w:val="00FA6F73"/>
    <w:rsid w:val="00FB06CD"/>
    <w:rsid w:val="00FD79DD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C614782"/>
  <w15:docId w15:val="{DF61C59B-4095-4266-A7F1-8D859E45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4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1E8C"/>
    <w:pPr>
      <w:keepNext/>
      <w:jc w:val="center"/>
      <w:outlineLvl w:val="0"/>
    </w:pPr>
    <w:rPr>
      <w:rFonts w:ascii="Times" w:eastAsia="Times" w:hAnsi="Times"/>
      <w:sz w:val="60"/>
      <w:szCs w:val="20"/>
    </w:rPr>
  </w:style>
  <w:style w:type="paragraph" w:styleId="Heading3">
    <w:name w:val="heading 3"/>
    <w:basedOn w:val="Normal"/>
    <w:next w:val="Normal"/>
    <w:link w:val="Heading3Char"/>
    <w:qFormat/>
    <w:rsid w:val="00821E8C"/>
    <w:pPr>
      <w:keepNext/>
      <w:ind w:left="-540" w:right="-570"/>
      <w:jc w:val="center"/>
      <w:outlineLvl w:val="2"/>
    </w:pPr>
    <w:rPr>
      <w:rFonts w:ascii="Times" w:eastAsia="Times" w:hAnsi="Times"/>
      <w:color w:val="411D0E"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21E8C"/>
    <w:rPr>
      <w:rFonts w:ascii="Times" w:eastAsia="Times" w:hAnsi="Times"/>
      <w:color w:val="411D0E"/>
      <w:sz w:val="20"/>
      <w:szCs w:val="20"/>
    </w:rPr>
  </w:style>
  <w:style w:type="paragraph" w:styleId="BodyText2">
    <w:name w:val="Body Text 2"/>
    <w:basedOn w:val="Normal"/>
    <w:link w:val="BodyText2Char"/>
    <w:rsid w:val="00821E8C"/>
    <w:pPr>
      <w:spacing w:line="360" w:lineRule="auto"/>
      <w:jc w:val="center"/>
    </w:pPr>
    <w:rPr>
      <w:rFonts w:ascii="Times" w:eastAsia="Times" w:hAnsi="Times"/>
      <w:b/>
      <w:color w:val="411D0E"/>
      <w:sz w:val="28"/>
      <w:szCs w:val="20"/>
    </w:rPr>
  </w:style>
  <w:style w:type="paragraph" w:customStyle="1" w:styleId="HEADLINEGOESHERE01">
    <w:name w:val="HEADLINE GOES HERE 01"/>
    <w:basedOn w:val="Heading1"/>
    <w:link w:val="HEADLINEGOESHERE01Char"/>
    <w:qFormat/>
    <w:rsid w:val="00AC3FC2"/>
    <w:rPr>
      <w:b/>
      <w:smallCaps/>
      <w:color w:val="FFFFFF"/>
      <w:sz w:val="72"/>
    </w:rPr>
  </w:style>
  <w:style w:type="paragraph" w:customStyle="1" w:styleId="MONTHYEAR">
    <w:name w:val="MONTH YEAR"/>
    <w:basedOn w:val="Heading3"/>
    <w:link w:val="MONTHYEAR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1Char">
    <w:name w:val="Heading 1 Char"/>
    <w:basedOn w:val="DefaultParagraphFont"/>
    <w:link w:val="Heading1"/>
    <w:rsid w:val="00AC3FC2"/>
    <w:rPr>
      <w:rFonts w:ascii="Times" w:eastAsia="Times" w:hAnsi="Times"/>
      <w:sz w:val="60"/>
    </w:rPr>
  </w:style>
  <w:style w:type="character" w:customStyle="1" w:styleId="HEADLINEGOESHERE01Char">
    <w:name w:val="HEADLINE GOES HERE 01 Char"/>
    <w:basedOn w:val="Heading1Char"/>
    <w:link w:val="HEADLINEGOESHERE01"/>
    <w:rsid w:val="00AC3FC2"/>
    <w:rPr>
      <w:rFonts w:ascii="Times" w:eastAsia="Times" w:hAnsi="Times"/>
      <w:b/>
      <w:smallCaps/>
      <w:color w:val="FFFFFF"/>
      <w:sz w:val="72"/>
    </w:rPr>
  </w:style>
  <w:style w:type="paragraph" w:customStyle="1" w:styleId="VOLUMEISSUE">
    <w:name w:val="VOLUME # ISSUE #"/>
    <w:basedOn w:val="Heading3"/>
    <w:link w:val="VOLUMEISSUEChar"/>
    <w:qFormat/>
    <w:rsid w:val="00AC3FC2"/>
    <w:pPr>
      <w:spacing w:line="160" w:lineRule="exact"/>
      <w:ind w:left="-547" w:right="-576"/>
    </w:pPr>
    <w:rPr>
      <w:smallCaps/>
      <w:color w:val="FFFFFF"/>
      <w:sz w:val="20"/>
    </w:rPr>
  </w:style>
  <w:style w:type="character" w:customStyle="1" w:styleId="Heading3Char">
    <w:name w:val="Heading 3 Char"/>
    <w:basedOn w:val="DefaultParagraphFont"/>
    <w:link w:val="Heading3"/>
    <w:rsid w:val="00AC3FC2"/>
    <w:rPr>
      <w:rFonts w:ascii="Times" w:eastAsia="Times" w:hAnsi="Times"/>
      <w:color w:val="411D0E"/>
      <w:sz w:val="34"/>
    </w:rPr>
  </w:style>
  <w:style w:type="character" w:customStyle="1" w:styleId="MONTHYEARChar">
    <w:name w:val="MONTH YEAR Char"/>
    <w:basedOn w:val="Heading3Char"/>
    <w:link w:val="MONTHYEAR"/>
    <w:rsid w:val="00AC3FC2"/>
    <w:rPr>
      <w:rFonts w:ascii="Times" w:eastAsia="Times" w:hAnsi="Times"/>
      <w:color w:val="411D0E"/>
      <w:sz w:val="34"/>
    </w:rPr>
  </w:style>
  <w:style w:type="paragraph" w:customStyle="1" w:styleId="CALLOUT">
    <w:name w:val="CALL OUT"/>
    <w:basedOn w:val="Normal"/>
    <w:link w:val="CALLOUTChar"/>
    <w:qFormat/>
    <w:rsid w:val="00AC3FC2"/>
    <w:pPr>
      <w:jc w:val="center"/>
    </w:pPr>
    <w:rPr>
      <w:rFonts w:ascii="Times" w:hAnsi="Times"/>
      <w:b/>
      <w:smallCaps/>
      <w:color w:val="FFFFFF"/>
      <w:sz w:val="28"/>
    </w:rPr>
  </w:style>
  <w:style w:type="character" w:customStyle="1" w:styleId="VOLUMEISSUEChar">
    <w:name w:val="VOLUME # ISSUE # Char"/>
    <w:basedOn w:val="Heading3Char"/>
    <w:link w:val="VOLUMEISSUE"/>
    <w:rsid w:val="00AC3FC2"/>
    <w:rPr>
      <w:rFonts w:ascii="Times" w:eastAsia="Times" w:hAnsi="Times"/>
      <w:smallCaps/>
      <w:color w:val="FFFFFF"/>
      <w:sz w:val="34"/>
    </w:rPr>
  </w:style>
  <w:style w:type="paragraph" w:customStyle="1" w:styleId="SUBHEAD01">
    <w:name w:val="SUBHEAD 01"/>
    <w:basedOn w:val="Normal"/>
    <w:link w:val="SUBHEAD01Char"/>
    <w:qFormat/>
    <w:rsid w:val="00AC3FC2"/>
    <w:rPr>
      <w:color w:val="1C3751"/>
      <w:sz w:val="36"/>
    </w:rPr>
  </w:style>
  <w:style w:type="character" w:customStyle="1" w:styleId="CALLOUTChar">
    <w:name w:val="CALL OUT Char"/>
    <w:basedOn w:val="DefaultParagraphFont"/>
    <w:link w:val="CALLOUT"/>
    <w:rsid w:val="00AC3FC2"/>
    <w:rPr>
      <w:rFonts w:ascii="Times" w:hAnsi="Times"/>
      <w:b/>
      <w:smallCaps/>
      <w:color w:val="FFFFFF"/>
      <w:sz w:val="28"/>
      <w:szCs w:val="24"/>
    </w:rPr>
  </w:style>
  <w:style w:type="paragraph" w:customStyle="1" w:styleId="BodyText01">
    <w:name w:val="Body Text 01"/>
    <w:basedOn w:val="BodyText"/>
    <w:link w:val="BodyText01Char"/>
    <w:qFormat/>
    <w:rsid w:val="00AC3FC2"/>
    <w:rPr>
      <w:color w:val="333333"/>
    </w:rPr>
  </w:style>
  <w:style w:type="character" w:customStyle="1" w:styleId="SUBHEAD01Char">
    <w:name w:val="SUBHEAD 01 Char"/>
    <w:basedOn w:val="DefaultParagraphFont"/>
    <w:link w:val="SUBHEAD01"/>
    <w:rsid w:val="00AC3FC2"/>
    <w:rPr>
      <w:color w:val="1C3751"/>
      <w:sz w:val="36"/>
      <w:szCs w:val="24"/>
    </w:rPr>
  </w:style>
  <w:style w:type="paragraph" w:customStyle="1" w:styleId="placephotohere">
    <w:name w:val="place photo here"/>
    <w:basedOn w:val="Normal"/>
    <w:link w:val="placephotohereChar"/>
    <w:qFormat/>
    <w:rsid w:val="00AC3FC2"/>
    <w:pPr>
      <w:jc w:val="center"/>
    </w:pPr>
    <w:rPr>
      <w:sz w:val="18"/>
    </w:rPr>
  </w:style>
  <w:style w:type="character" w:customStyle="1" w:styleId="BodyTextChar">
    <w:name w:val="Body Text Char"/>
    <w:basedOn w:val="DefaultParagraphFont"/>
    <w:link w:val="BodyText"/>
    <w:rsid w:val="00AC3FC2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AC3FC2"/>
    <w:rPr>
      <w:rFonts w:ascii="Times" w:eastAsia="Times" w:hAnsi="Times"/>
      <w:color w:val="333333"/>
    </w:rPr>
  </w:style>
  <w:style w:type="paragraph" w:customStyle="1" w:styleId="Writecaptions01">
    <w:name w:val="Write captions 01"/>
    <w:basedOn w:val="Normal"/>
    <w:link w:val="Writecaptions01Char"/>
    <w:qFormat/>
    <w:rsid w:val="00AC3FC2"/>
    <w:pPr>
      <w:spacing w:line="180" w:lineRule="exact"/>
    </w:pPr>
    <w:rPr>
      <w:rFonts w:ascii="Times" w:hAnsi="Times"/>
      <w:b/>
      <w:color w:val="FFFFFF"/>
      <w:sz w:val="16"/>
    </w:rPr>
  </w:style>
  <w:style w:type="character" w:customStyle="1" w:styleId="placephotohereChar">
    <w:name w:val="place photo here Char"/>
    <w:basedOn w:val="DefaultParagraphFont"/>
    <w:link w:val="placephotohere"/>
    <w:rsid w:val="00AC3FC2"/>
    <w:rPr>
      <w:sz w:val="18"/>
      <w:szCs w:val="24"/>
    </w:rPr>
  </w:style>
  <w:style w:type="paragraph" w:customStyle="1" w:styleId="SPECIALPOINTS01">
    <w:name w:val="SPECIAL POINTS 01"/>
    <w:basedOn w:val="BodyText2"/>
    <w:link w:val="SPECIALPOINTSChar"/>
    <w:qFormat/>
    <w:rsid w:val="00AC3FC2"/>
    <w:pPr>
      <w:spacing w:line="200" w:lineRule="exact"/>
      <w:ind w:left="720" w:hanging="720"/>
      <w:jc w:val="left"/>
    </w:pPr>
    <w:rPr>
      <w:caps/>
      <w:color w:val="FFFFFF"/>
      <w:sz w:val="20"/>
    </w:rPr>
  </w:style>
  <w:style w:type="character" w:customStyle="1" w:styleId="Writecaptions01Char">
    <w:name w:val="Write captions 01 Char"/>
    <w:basedOn w:val="DefaultParagraphFont"/>
    <w:link w:val="Writecaptions01"/>
    <w:rsid w:val="00AC3FC2"/>
    <w:rPr>
      <w:rFonts w:ascii="Times" w:hAnsi="Times"/>
      <w:b/>
      <w:color w:val="FFFFFF"/>
      <w:sz w:val="16"/>
      <w:szCs w:val="24"/>
    </w:rPr>
  </w:style>
  <w:style w:type="paragraph" w:customStyle="1" w:styleId="BodyText02">
    <w:name w:val="Body Text 02"/>
    <w:basedOn w:val="BodyText"/>
    <w:link w:val="BodyText02Char"/>
    <w:qFormat/>
    <w:rsid w:val="00AC3FC2"/>
    <w:rPr>
      <w:color w:val="FFFFFF"/>
    </w:rPr>
  </w:style>
  <w:style w:type="character" w:customStyle="1" w:styleId="BodyText2Char">
    <w:name w:val="Body Text 2 Char"/>
    <w:basedOn w:val="DefaultParagraphFont"/>
    <w:link w:val="BodyText2"/>
    <w:rsid w:val="00AC3FC2"/>
    <w:rPr>
      <w:rFonts w:ascii="Times" w:eastAsia="Times" w:hAnsi="Times"/>
      <w:b/>
      <w:color w:val="411D0E"/>
      <w:sz w:val="28"/>
    </w:rPr>
  </w:style>
  <w:style w:type="character" w:customStyle="1" w:styleId="SPECIALPOINTSChar">
    <w:name w:val="SPECIAL POINTS Char"/>
    <w:basedOn w:val="BodyText2Char"/>
    <w:link w:val="SPECIALPOINTS01"/>
    <w:rsid w:val="00AC3FC2"/>
    <w:rPr>
      <w:rFonts w:ascii="Times" w:eastAsia="Times" w:hAnsi="Times"/>
      <w:b/>
      <w:color w:val="411D0E"/>
      <w:sz w:val="28"/>
    </w:rPr>
  </w:style>
  <w:style w:type="paragraph" w:customStyle="1" w:styleId="Placelogo">
    <w:name w:val="Place logo"/>
    <w:basedOn w:val="BodyText2"/>
    <w:link w:val="PlacelogoChar"/>
    <w:qFormat/>
    <w:rsid w:val="00AC3FC2"/>
    <w:pPr>
      <w:spacing w:line="160" w:lineRule="exact"/>
      <w:ind w:left="720" w:hanging="720"/>
    </w:pPr>
    <w:rPr>
      <w:color w:val="FFFFFF"/>
      <w:sz w:val="16"/>
    </w:rPr>
  </w:style>
  <w:style w:type="character" w:customStyle="1" w:styleId="BodyText02Char">
    <w:name w:val="Body Text 02 Char"/>
    <w:basedOn w:val="BodyTextChar"/>
    <w:link w:val="BodyText02"/>
    <w:rsid w:val="00AC3FC2"/>
    <w:rPr>
      <w:rFonts w:ascii="Times" w:eastAsia="Times" w:hAnsi="Times"/>
      <w:color w:val="FFFFFF"/>
    </w:rPr>
  </w:style>
  <w:style w:type="paragraph" w:customStyle="1" w:styleId="Address">
    <w:name w:val="Address"/>
    <w:basedOn w:val="BodyText2"/>
    <w:link w:val="AddressChar"/>
    <w:qFormat/>
    <w:rsid w:val="00AC3FC2"/>
    <w:pPr>
      <w:spacing w:line="200" w:lineRule="exact"/>
      <w:ind w:left="720" w:hanging="720"/>
    </w:pPr>
    <w:rPr>
      <w:color w:val="FFFFFF"/>
      <w:sz w:val="20"/>
    </w:rPr>
  </w:style>
  <w:style w:type="character" w:customStyle="1" w:styleId="PlacelogoChar">
    <w:name w:val="Place logo Char"/>
    <w:basedOn w:val="BodyText2Char"/>
    <w:link w:val="Placelogo"/>
    <w:rsid w:val="00AC3FC2"/>
    <w:rPr>
      <w:rFonts w:ascii="Times" w:eastAsia="Times" w:hAnsi="Times"/>
      <w:b/>
      <w:color w:val="FFFFFF"/>
      <w:sz w:val="16"/>
    </w:rPr>
  </w:style>
  <w:style w:type="paragraph" w:customStyle="1" w:styleId="INSERTCOMPANYNAMEHERE">
    <w:name w:val="INSERT COMPANY NAME HERE"/>
    <w:basedOn w:val="BodyText2"/>
    <w:link w:val="INSERTCOMPANYNAMEHEREChar"/>
    <w:qFormat/>
    <w:rsid w:val="00AC3FC2"/>
    <w:pPr>
      <w:spacing w:line="240" w:lineRule="auto"/>
      <w:ind w:left="720" w:hanging="720"/>
    </w:pPr>
    <w:rPr>
      <w:smallCaps/>
      <w:color w:val="FFFFFF"/>
      <w:sz w:val="36"/>
    </w:rPr>
  </w:style>
  <w:style w:type="character" w:customStyle="1" w:styleId="AddressChar">
    <w:name w:val="Address Char"/>
    <w:basedOn w:val="BodyText2Char"/>
    <w:link w:val="Address"/>
    <w:rsid w:val="00AC3FC2"/>
    <w:rPr>
      <w:rFonts w:ascii="Times" w:eastAsia="Times" w:hAnsi="Times"/>
      <w:b/>
      <w:color w:val="FFFFFF"/>
      <w:sz w:val="28"/>
    </w:rPr>
  </w:style>
  <w:style w:type="paragraph" w:customStyle="1" w:styleId="SUBHEAD02">
    <w:name w:val="SUBHEAD 02"/>
    <w:basedOn w:val="BodyText2"/>
    <w:link w:val="SUBHEAD02Char"/>
    <w:qFormat/>
    <w:rsid w:val="00AC3FC2"/>
    <w:pPr>
      <w:spacing w:line="280" w:lineRule="exact"/>
      <w:ind w:left="720" w:hanging="720"/>
      <w:jc w:val="left"/>
    </w:pPr>
    <w:rPr>
      <w:b w:val="0"/>
      <w:smallCaps/>
      <w:color w:val="1C3751"/>
      <w:sz w:val="32"/>
    </w:rPr>
  </w:style>
  <w:style w:type="character" w:customStyle="1" w:styleId="INSERTCOMPANYNAMEHEREChar">
    <w:name w:val="INSERT COMPANY NAME HERE Char"/>
    <w:basedOn w:val="BodyText2Char"/>
    <w:link w:val="INSERTCOMPANYNAMEHERE"/>
    <w:rsid w:val="00AC3FC2"/>
    <w:rPr>
      <w:rFonts w:ascii="Times" w:eastAsia="Times" w:hAnsi="Times"/>
      <w:b/>
      <w:smallCaps/>
      <w:color w:val="FFFFFF"/>
      <w:sz w:val="36"/>
    </w:rPr>
  </w:style>
  <w:style w:type="paragraph" w:customStyle="1" w:styleId="BodyText03">
    <w:name w:val="Body Text 03"/>
    <w:basedOn w:val="BodyText"/>
    <w:link w:val="BodyText03Char"/>
    <w:qFormat/>
    <w:rsid w:val="00AC3FC2"/>
    <w:rPr>
      <w:color w:val="333333"/>
    </w:rPr>
  </w:style>
  <w:style w:type="character" w:customStyle="1" w:styleId="SUBHEAD02Char">
    <w:name w:val="SUBHEAD 02 Char"/>
    <w:basedOn w:val="DefaultParagraphFont"/>
    <w:link w:val="SUBHEAD02"/>
    <w:rsid w:val="00AC3FC2"/>
    <w:rPr>
      <w:rFonts w:ascii="Times" w:eastAsia="Times" w:hAnsi="Times"/>
      <w:smallCaps/>
      <w:color w:val="1C3751"/>
      <w:sz w:val="32"/>
    </w:rPr>
  </w:style>
  <w:style w:type="paragraph" w:customStyle="1" w:styleId="Writecaptions02">
    <w:name w:val="Write captions 02"/>
    <w:basedOn w:val="Normal"/>
    <w:link w:val="Writecaptions02Char"/>
    <w:qFormat/>
    <w:rsid w:val="00AC3FC2"/>
    <w:pPr>
      <w:spacing w:line="180" w:lineRule="exact"/>
    </w:pPr>
    <w:rPr>
      <w:rFonts w:ascii="Times" w:hAnsi="Times"/>
      <w:color w:val="00467F"/>
      <w:sz w:val="16"/>
    </w:rPr>
  </w:style>
  <w:style w:type="character" w:customStyle="1" w:styleId="BodyText03Char">
    <w:name w:val="Body Text 03 Char"/>
    <w:basedOn w:val="BodyTextChar"/>
    <w:link w:val="BodyText03"/>
    <w:rsid w:val="00AC3FC2"/>
    <w:rPr>
      <w:rFonts w:ascii="Times" w:eastAsia="Times" w:hAnsi="Times"/>
      <w:color w:val="333333"/>
    </w:rPr>
  </w:style>
  <w:style w:type="paragraph" w:customStyle="1" w:styleId="SPECIALPOINTS02">
    <w:name w:val="SPECIAL POINTS 02"/>
    <w:basedOn w:val="BodyText2"/>
    <w:link w:val="SPECIALPOINTS02Char"/>
    <w:qFormat/>
    <w:rsid w:val="00AC3FC2"/>
    <w:pPr>
      <w:spacing w:line="200" w:lineRule="exact"/>
      <w:ind w:left="720" w:hanging="720"/>
      <w:jc w:val="left"/>
    </w:pPr>
    <w:rPr>
      <w:caps/>
      <w:color w:val="1C3751"/>
      <w:sz w:val="20"/>
    </w:rPr>
  </w:style>
  <w:style w:type="character" w:customStyle="1" w:styleId="Writecaptions02Char">
    <w:name w:val="Write captions 02 Char"/>
    <w:basedOn w:val="DefaultParagraphFont"/>
    <w:link w:val="Writecaptions02"/>
    <w:rsid w:val="00AC3FC2"/>
    <w:rPr>
      <w:rFonts w:ascii="Times" w:hAnsi="Times"/>
      <w:color w:val="00467F"/>
      <w:sz w:val="16"/>
      <w:szCs w:val="24"/>
    </w:rPr>
  </w:style>
  <w:style w:type="paragraph" w:customStyle="1" w:styleId="BulletPoints">
    <w:name w:val="Bullet Points"/>
    <w:basedOn w:val="Normal"/>
    <w:link w:val="BulletPointsChar"/>
    <w:qFormat/>
    <w:rsid w:val="009E6347"/>
    <w:pPr>
      <w:numPr>
        <w:numId w:val="2"/>
      </w:numPr>
      <w:spacing w:before="120" w:after="120" w:line="200" w:lineRule="exact"/>
      <w:ind w:left="187" w:hanging="187"/>
    </w:pPr>
    <w:rPr>
      <w:rFonts w:ascii="Times" w:hAnsi="Times"/>
      <w:color w:val="1C3751"/>
      <w:sz w:val="18"/>
    </w:rPr>
  </w:style>
  <w:style w:type="character" w:customStyle="1" w:styleId="SPECIALPOINTS02Char">
    <w:name w:val="SPECIAL POINTS 02 Char"/>
    <w:basedOn w:val="BodyText2Char"/>
    <w:link w:val="SPECIALPOINTS02"/>
    <w:rsid w:val="00AC3FC2"/>
    <w:rPr>
      <w:rFonts w:ascii="Times" w:eastAsia="Times" w:hAnsi="Times"/>
      <w:b/>
      <w:caps/>
      <w:color w:val="1C3751"/>
      <w:sz w:val="28"/>
    </w:rPr>
  </w:style>
  <w:style w:type="paragraph" w:customStyle="1" w:styleId="jargon">
    <w:name w:val="jargon"/>
    <w:basedOn w:val="Normal"/>
    <w:link w:val="jargonChar"/>
    <w:qFormat/>
    <w:rsid w:val="009E6347"/>
    <w:pPr>
      <w:jc w:val="center"/>
    </w:pPr>
    <w:rPr>
      <w:rFonts w:ascii="Times" w:hAnsi="Times"/>
      <w:i/>
      <w:color w:val="FFDE78"/>
      <w:sz w:val="36"/>
      <w:szCs w:val="28"/>
    </w:rPr>
  </w:style>
  <w:style w:type="character" w:customStyle="1" w:styleId="BulletPointsChar">
    <w:name w:val="Bullet Points Char"/>
    <w:basedOn w:val="DefaultParagraphFont"/>
    <w:link w:val="BulletPoints"/>
    <w:rsid w:val="009E6347"/>
    <w:rPr>
      <w:rFonts w:ascii="Times" w:hAnsi="Times"/>
      <w:color w:val="1C3751"/>
      <w:sz w:val="18"/>
      <w:szCs w:val="24"/>
    </w:rPr>
  </w:style>
  <w:style w:type="paragraph" w:customStyle="1" w:styleId="Titleofyournewsletter">
    <w:name w:val="Title of your newsletter"/>
    <w:basedOn w:val="Heading1"/>
    <w:link w:val="TitleofyournewsletterChar"/>
    <w:qFormat/>
    <w:rsid w:val="009D71F6"/>
    <w:rPr>
      <w:b/>
      <w:color w:val="FFFFFF"/>
      <w:sz w:val="44"/>
    </w:rPr>
  </w:style>
  <w:style w:type="character" w:customStyle="1" w:styleId="jargonChar">
    <w:name w:val="jargon Char"/>
    <w:basedOn w:val="DefaultParagraphFont"/>
    <w:link w:val="jargon"/>
    <w:rsid w:val="009E6347"/>
    <w:rPr>
      <w:rFonts w:ascii="Times" w:hAnsi="Times"/>
      <w:i/>
      <w:color w:val="FFDE78"/>
      <w:sz w:val="36"/>
      <w:szCs w:val="28"/>
    </w:rPr>
  </w:style>
  <w:style w:type="paragraph" w:customStyle="1" w:styleId="BodyText04">
    <w:name w:val="Body Text 04"/>
    <w:basedOn w:val="Normal"/>
    <w:link w:val="BodyText04Char"/>
    <w:qFormat/>
    <w:rsid w:val="009D71F6"/>
    <w:rPr>
      <w:rFonts w:ascii="Times" w:hAnsi="Times"/>
      <w:i/>
    </w:rPr>
  </w:style>
  <w:style w:type="character" w:customStyle="1" w:styleId="TitleofyournewsletterChar">
    <w:name w:val="Title of your newsletter Char"/>
    <w:basedOn w:val="Heading1Char"/>
    <w:link w:val="Titleofyournewsletter"/>
    <w:rsid w:val="009D71F6"/>
    <w:rPr>
      <w:rFonts w:ascii="Times" w:eastAsia="Times" w:hAnsi="Times"/>
      <w:b/>
      <w:color w:val="FFFFFF"/>
      <w:sz w:val="44"/>
    </w:rPr>
  </w:style>
  <w:style w:type="paragraph" w:customStyle="1" w:styleId="SHIPPING">
    <w:name w:val="SHIPPING"/>
    <w:basedOn w:val="Normal"/>
    <w:link w:val="SHIPPINGChar"/>
    <w:qFormat/>
    <w:rsid w:val="009D71F6"/>
    <w:pPr>
      <w:jc w:val="center"/>
    </w:pPr>
    <w:rPr>
      <w:rFonts w:ascii="Times" w:hAnsi="Times"/>
      <w:b/>
      <w:sz w:val="20"/>
    </w:rPr>
  </w:style>
  <w:style w:type="character" w:customStyle="1" w:styleId="BodyText04Char">
    <w:name w:val="Body Text 04 Char"/>
    <w:basedOn w:val="DefaultParagraphFont"/>
    <w:link w:val="BodyText04"/>
    <w:rsid w:val="009D71F6"/>
    <w:rPr>
      <w:rFonts w:ascii="Times" w:hAnsi="Times"/>
      <w:i/>
      <w:sz w:val="24"/>
      <w:szCs w:val="24"/>
    </w:rPr>
  </w:style>
  <w:style w:type="paragraph" w:customStyle="1" w:styleId="SHIPPINGADDRESS">
    <w:name w:val="SHIPPING ADDRESS"/>
    <w:basedOn w:val="Normal"/>
    <w:link w:val="SHIPPINGADDRESSChar"/>
    <w:qFormat/>
    <w:rsid w:val="009D71F6"/>
    <w:pPr>
      <w:jc w:val="center"/>
    </w:pPr>
    <w:rPr>
      <w:rFonts w:ascii="Times" w:hAnsi="Times"/>
      <w:sz w:val="20"/>
    </w:rPr>
  </w:style>
  <w:style w:type="character" w:customStyle="1" w:styleId="SHIPPINGChar">
    <w:name w:val="SHIPPING Char"/>
    <w:basedOn w:val="DefaultParagraphFont"/>
    <w:link w:val="SHIPPING"/>
    <w:rsid w:val="009D71F6"/>
    <w:rPr>
      <w:rFonts w:ascii="Times" w:hAnsi="Times"/>
      <w:b/>
      <w:szCs w:val="24"/>
    </w:rPr>
  </w:style>
  <w:style w:type="paragraph" w:customStyle="1" w:styleId="YOURCOMPANYNAME">
    <w:name w:val="YOUR COMPANY NAME"/>
    <w:basedOn w:val="Normal"/>
    <w:link w:val="YOURCOMPANYNAMEChar"/>
    <w:qFormat/>
    <w:rsid w:val="009D71F6"/>
    <w:rPr>
      <w:rFonts w:ascii="Times" w:hAnsi="Times"/>
      <w:b/>
      <w:sz w:val="20"/>
    </w:rPr>
  </w:style>
  <w:style w:type="character" w:customStyle="1" w:styleId="SHIPPINGADDRESSChar">
    <w:name w:val="SHIPPING ADDRESS Char"/>
    <w:basedOn w:val="DefaultParagraphFont"/>
    <w:link w:val="SHIPPINGADDRESS"/>
    <w:rsid w:val="009D71F6"/>
    <w:rPr>
      <w:rFonts w:ascii="Times" w:hAnsi="Times"/>
      <w:szCs w:val="24"/>
    </w:rPr>
  </w:style>
  <w:style w:type="paragraph" w:customStyle="1" w:styleId="Address01">
    <w:name w:val="Address 01"/>
    <w:basedOn w:val="Normal"/>
    <w:link w:val="Address01Char"/>
    <w:qFormat/>
    <w:rsid w:val="009D71F6"/>
    <w:rPr>
      <w:rFonts w:ascii="Times" w:hAnsi="Times"/>
      <w:sz w:val="20"/>
    </w:rPr>
  </w:style>
  <w:style w:type="character" w:customStyle="1" w:styleId="YOURCOMPANYNAMEChar">
    <w:name w:val="YOUR COMPANY NAME Char"/>
    <w:basedOn w:val="DefaultParagraphFont"/>
    <w:link w:val="YOURCOMPANYNAME"/>
    <w:rsid w:val="009D71F6"/>
    <w:rPr>
      <w:rFonts w:ascii="Times" w:hAnsi="Times"/>
      <w:b/>
      <w:szCs w:val="24"/>
    </w:rPr>
  </w:style>
  <w:style w:type="paragraph" w:styleId="ListParagraph">
    <w:name w:val="List Paragraph"/>
    <w:basedOn w:val="Normal"/>
    <w:uiPriority w:val="34"/>
    <w:qFormat/>
    <w:rsid w:val="0064011D"/>
    <w:pPr>
      <w:ind w:left="720"/>
      <w:contextualSpacing/>
    </w:pPr>
  </w:style>
  <w:style w:type="character" w:customStyle="1" w:styleId="Address01Char">
    <w:name w:val="Address 01 Char"/>
    <w:basedOn w:val="DefaultParagraphFont"/>
    <w:link w:val="Address01"/>
    <w:rsid w:val="009D71F6"/>
    <w:rPr>
      <w:rFonts w:ascii="Times" w:hAnsi="Times"/>
      <w:szCs w:val="24"/>
    </w:rPr>
  </w:style>
  <w:style w:type="character" w:styleId="Hyperlink">
    <w:name w:val="Hyperlink"/>
    <w:basedOn w:val="DefaultParagraphFont"/>
    <w:rsid w:val="00BC691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691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A6EBB"/>
    <w:rPr>
      <w:b/>
      <w:bCs/>
    </w:rPr>
  </w:style>
  <w:style w:type="paragraph" w:styleId="NormalWeb">
    <w:name w:val="Normal (Web)"/>
    <w:basedOn w:val="Normal"/>
    <w:uiPriority w:val="99"/>
    <w:unhideWhenUsed/>
    <w:rsid w:val="003A6EB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F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FD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D290A"/>
    <w:rPr>
      <w:color w:val="605E5C"/>
      <w:shd w:val="clear" w:color="auto" w:fill="E1DFDD"/>
    </w:rPr>
  </w:style>
  <w:style w:type="paragraph" w:customStyle="1" w:styleId="Default">
    <w:name w:val="Default"/>
    <w:rsid w:val="002130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52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2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716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4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j9x4qmycrJAhUX22MKHYJhAVcQjRwIBw&amp;url=http://keystv.com/dynamic/index.php?id%3D814&amp;psig=AFQjCNHf9EX9HilxETZcyIJZILNl_dMg6g&amp;ust=1449605671525188" TargetMode="External"/><Relationship Id="rId13" Type="http://schemas.openxmlformats.org/officeDocument/2006/relationships/image" Target="media/image5.wmf"/><Relationship Id="rId18" Type="http://schemas.openxmlformats.org/officeDocument/2006/relationships/hyperlink" Target="http://www.pwralara.org/docs/PWR-ALARA-bylaws.doc" TargetMode="External"/><Relationship Id="rId26" Type="http://schemas.openxmlformats.org/officeDocument/2006/relationships/hyperlink" Target="http://www.google.com/url?sa=i&amp;rct=j&amp;q=&amp;esrc=s&amp;source=images&amp;cd=&amp;cad=rja&amp;uact=8&amp;ved=0ahUKEwie_vS5yMrJAhUQw2MKHdN_CbAQjRwIBw&amp;url=http://keywest.com/todo.html&amp;psig=AFQjCNHf9EX9HilxETZcyIJZILNl_dMg6g&amp;ust=1449605671525188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wralara.org/code-vision.htm" TargetMode="External"/><Relationship Id="rId7" Type="http://schemas.openxmlformats.org/officeDocument/2006/relationships/hyperlink" Target="mailto:fontainej@energyharbor.com" TargetMode="External"/><Relationship Id="rId12" Type="http://schemas.openxmlformats.org/officeDocument/2006/relationships/image" Target="media/image4.wmf"/><Relationship Id="rId17" Type="http://schemas.openxmlformats.org/officeDocument/2006/relationships/hyperlink" Target="http://www.pwralara.org/code-vision.htm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hyperlink" Target="http://www.pwralara.org/code-steering.ht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fontainej@energyharbor.com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pwralara.org/code-steering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wralara.org/code-vendor.htm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www.pwralara.org/code-vendor.ht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hyperlink" Target="http://www.pwralara.org/docs/PWR-ALARA-bylaws.doc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lp8236\AppData\Roaming\Microsoft\Templates\HP_LegalClassic_Newsletter_TP103788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16630-CF11-45B1-B7B6-9078DE06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HP_LegalClassic_Newsletter_TP10378804.dot</Template>
  <TotalTime>24</TotalTime>
  <Pages>4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Energy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dlp8236</dc:creator>
  <cp:lastModifiedBy>Fontaine, Jeffrey  W (EH)</cp:lastModifiedBy>
  <cp:revision>12</cp:revision>
  <cp:lastPrinted>2021-10-25T14:35:00Z</cp:lastPrinted>
  <dcterms:created xsi:type="dcterms:W3CDTF">2021-10-25T14:35:00Z</dcterms:created>
  <dcterms:modified xsi:type="dcterms:W3CDTF">2021-10-27T19:36:00Z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TC103788049990</vt:lpwstr>
  </property>
</Properties>
</file>