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7D566" w14:textId="2557809F" w:rsidR="009D71F6" w:rsidRDefault="00462286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80E929" wp14:editId="501AA4E6">
                <wp:simplePos x="0" y="0"/>
                <wp:positionH relativeFrom="page">
                  <wp:align>right</wp:align>
                </wp:positionH>
                <wp:positionV relativeFrom="paragraph">
                  <wp:posOffset>7639050</wp:posOffset>
                </wp:positionV>
                <wp:extent cx="5828030" cy="1331595"/>
                <wp:effectExtent l="0" t="0" r="0" b="1905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8030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915" w:type="pct"/>
                              <w:tblCellSpacing w:w="0" w:type="dxa"/>
                              <w:tblCellMar>
                                <w:top w:w="120" w:type="dxa"/>
                                <w:left w:w="120" w:type="dxa"/>
                                <w:bottom w:w="120" w:type="dxa"/>
                                <w:right w:w="12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49"/>
                              <w:gridCol w:w="7390"/>
                            </w:tblGrid>
                            <w:tr w:rsidR="003A6EBB" w14:paraId="2827BE98" w14:textId="77777777" w:rsidTr="003A6EBB">
                              <w:trPr>
                                <w:trHeight w:val="927"/>
                                <w:tblCellSpacing w:w="0" w:type="dxa"/>
                              </w:trPr>
                              <w:tc>
                                <w:tcPr>
                                  <w:tcW w:w="772" w:type="pct"/>
                                  <w:noWrap/>
                                  <w:hideMark/>
                                </w:tcPr>
                                <w:p w14:paraId="6A168E86" w14:textId="77777777" w:rsidR="003A6EBB" w:rsidRPr="005A5426" w:rsidRDefault="003A6EBB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pct"/>
                                  <w:vAlign w:val="center"/>
                                  <w:hideMark/>
                                </w:tcPr>
                                <w:p w14:paraId="55C3DDE3" w14:textId="02EAD604" w:rsidR="005F5FCB" w:rsidRDefault="005F5FCB" w:rsidP="005F5FCB">
                                  <w:pPr>
                                    <w:pStyle w:val="NormalWeb"/>
                                    <w:rPr>
                                      <w:color w:val="EEECE1" w:themeColor="background2"/>
                                    </w:rPr>
                                  </w:pP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If you have any questions or comments regarding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Association dues or </w:t>
                                  </w:r>
                                  <w:r w:rsidR="00BC4F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business,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please feel free to contact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any of the Board Members or 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DeeDee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McNeill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at the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following; </w:t>
                                  </w:r>
                                  <w:r w:rsidRPr="005A5426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DeeDee </w:t>
                                  </w:r>
                                  <w:r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McNeill 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9F796D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509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9F796D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551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2758F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1808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155A0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7A0393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7A0393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E-mai</w:t>
                                  </w:r>
                                  <w:r w:rsidR="00C20D72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="00C20D72">
                                    <w:rPr>
                                      <w:rStyle w:val="Strong"/>
                                      <w:rFonts w:eastAsia="Times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057CB2">
                                    <w:rPr>
                                      <w:rStyle w:val="Strong"/>
                                      <w:rFonts w:eastAsia="Times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="006972AE" w:rsidRPr="006972AE">
                                      <w:rPr>
                                        <w:rStyle w:val="Hyperlink"/>
                                        <w:rFonts w:eastAsia="Times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rp.alara.assn@gmail.com</w:t>
                                    </w:r>
                                  </w:hyperlink>
                                  <w:r w:rsidR="006972AE" w:rsidRPr="006972AE">
                                    <w:rPr>
                                      <w:rStyle w:val="Strong"/>
                                      <w:rFonts w:eastAsia="Times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972AE" w:rsidRPr="006972AE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14:paraId="41384E7C" w14:textId="07BA6E96" w:rsidR="003A6EBB" w:rsidRPr="005A5426" w:rsidRDefault="005F5FCB" w:rsidP="005F5FCB">
                                  <w:pPr>
                                    <w:pStyle w:val="NormalWeb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If you have any questions or comments regarding the meeting</w:t>
                                  </w:r>
                                  <w:r w:rsidR="00315C78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or logistics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, please feel free to contact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any of the Board Members or </w:t>
                                  </w:r>
                                  <w:r w:rsidR="007A398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Amanda </w:t>
                                  </w:r>
                                  <w:r w:rsidR="00C11521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Ray 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at the 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following; </w:t>
                                  </w:r>
                                  <w:r w:rsidR="0033012C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Amanda Ray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="0010174F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615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10174F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400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7A398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="0010174F" w:rsidRPr="007A398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016</w:t>
                                  </w:r>
                                  <w:r w:rsidR="006155A0" w:rsidRPr="007A398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or </w:t>
                                  </w:r>
                                  <w:r w:rsidRPr="007A3984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 w:rsidRPr="007A3984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r w:rsidR="00F80649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Amanda@partinandassociates.com</w:t>
                                  </w:r>
                                </w:p>
                              </w:tc>
                            </w:tr>
                          </w:tbl>
                          <w:p w14:paraId="17C79501" w14:textId="77777777" w:rsidR="009D71F6" w:rsidRPr="004A516D" w:rsidRDefault="009D71F6" w:rsidP="003A6EBB">
                            <w:pPr>
                              <w:pStyle w:val="Addres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0E92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07.7pt;margin-top:601.5pt;width:458.9pt;height:104.85pt;z-index:251640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" filled="f" stroked="f">
                <v:textbox>
                  <w:txbxContent>
                    <w:tbl>
                      <w:tblPr>
                        <w:tblW w:w="4915" w:type="pct"/>
                        <w:tblCellSpacing w:w="0" w:type="dxa"/>
                        <w:tblCellMar>
                          <w:top w:w="120" w:type="dxa"/>
                          <w:left w:w="120" w:type="dxa"/>
                          <w:bottom w:w="120" w:type="dxa"/>
                          <w:right w:w="12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49"/>
                        <w:gridCol w:w="7390"/>
                      </w:tblGrid>
                      <w:tr w:rsidR="003A6EBB" w14:paraId="2827BE98" w14:textId="77777777" w:rsidTr="003A6EBB">
                        <w:trPr>
                          <w:trHeight w:val="927"/>
                          <w:tblCellSpacing w:w="0" w:type="dxa"/>
                        </w:trPr>
                        <w:tc>
                          <w:tcPr>
                            <w:tcW w:w="772" w:type="pct"/>
                            <w:noWrap/>
                            <w:hideMark/>
                          </w:tcPr>
                          <w:p w14:paraId="6A168E86" w14:textId="77777777" w:rsidR="003A6EBB" w:rsidRPr="005A5426" w:rsidRDefault="003A6EBB">
                            <w:pPr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8" w:type="pct"/>
                            <w:vAlign w:val="center"/>
                            <w:hideMark/>
                          </w:tcPr>
                          <w:p w14:paraId="55C3DDE3" w14:textId="02EAD604" w:rsidR="005F5FCB" w:rsidRDefault="005F5FCB" w:rsidP="005F5FCB">
                            <w:pPr>
                              <w:pStyle w:val="NormalWeb"/>
                              <w:rPr>
                                <w:color w:val="EEECE1" w:themeColor="background2"/>
                              </w:rPr>
                            </w:pP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If you have any questions or comments regarding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Association dues or </w:t>
                            </w:r>
                            <w:r w:rsidR="00BC4F4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business,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please feel free to contact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any of the Board Members or 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DeeDee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McNeill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at the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following; </w:t>
                            </w:r>
                            <w:r w:rsidRPr="005A5426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DeeDee </w:t>
                            </w:r>
                            <w:r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McNeill 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</w:t>
                            </w:r>
                            <w:r w:rsidR="009F796D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509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9F796D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551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-</w:t>
                            </w:r>
                            <w:r w:rsidR="002758F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1808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155A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or</w:t>
                            </w:r>
                            <w:r w:rsidRPr="007A039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7A0393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>E-mai</w:t>
                            </w:r>
                            <w:r w:rsidR="00C20D72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>l</w:t>
                            </w:r>
                            <w:r w:rsidR="00C20D72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7CB2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9" w:history="1">
                              <w:r w:rsidR="006972AE" w:rsidRPr="006972AE">
                                <w:rPr>
                                  <w:rStyle w:val="Hyperlink"/>
                                  <w:rFonts w:eastAsia="Times"/>
                                  <w:color w:val="FFFFFF" w:themeColor="background1"/>
                                  <w:sz w:val="18"/>
                                  <w:szCs w:val="18"/>
                                </w:rPr>
                                <w:t>rp.alara.assn@gmail.com</w:t>
                              </w:r>
                            </w:hyperlink>
                            <w:r w:rsidR="006972AE" w:rsidRPr="006972AE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972AE" w:rsidRPr="006972A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1384E7C" w14:textId="07BA6E96" w:rsidR="003A6EBB" w:rsidRPr="005A5426" w:rsidRDefault="005F5FCB" w:rsidP="005F5FCB">
                            <w:pPr>
                              <w:pStyle w:val="NormalWeb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If you have any questions or comments regarding the meeting</w:t>
                            </w:r>
                            <w:r w:rsidR="00315C7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or logistics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please feel free to contact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any of the Board Members or </w:t>
                            </w:r>
                            <w:r w:rsidR="007A398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Amanda </w:t>
                            </w:r>
                            <w:r w:rsidR="00C1152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Ray 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at the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following; </w:t>
                            </w:r>
                            <w:r w:rsidR="0033012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Amanda Ray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10174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615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10174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400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-</w:t>
                            </w:r>
                            <w:r w:rsidRPr="007A398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  <w:r w:rsidR="0010174F" w:rsidRPr="007A398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016</w:t>
                            </w:r>
                            <w:r w:rsidR="006155A0" w:rsidRPr="007A398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Pr="007A3984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>E-mail</w:t>
                            </w:r>
                            <w:r w:rsidRPr="007A398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F8064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Amanda@partinandassociates.com</w:t>
                            </w:r>
                          </w:p>
                        </w:tc>
                      </w:tr>
                    </w:tbl>
                    <w:p w14:paraId="17C79501" w14:textId="77777777" w:rsidR="009D71F6" w:rsidRPr="004A516D" w:rsidRDefault="009D71F6" w:rsidP="003A6EBB">
                      <w:pPr>
                        <w:pStyle w:val="Address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383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B27E47" wp14:editId="75453915">
                <wp:simplePos x="0" y="0"/>
                <wp:positionH relativeFrom="column">
                  <wp:posOffset>-628650</wp:posOffset>
                </wp:positionH>
                <wp:positionV relativeFrom="paragraph">
                  <wp:posOffset>3981450</wp:posOffset>
                </wp:positionV>
                <wp:extent cx="2146935" cy="4848225"/>
                <wp:effectExtent l="0" t="0" r="0" b="9525"/>
                <wp:wrapNone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484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8A0EF" w14:textId="77777777" w:rsidR="00E02D96" w:rsidRDefault="00E02D96" w:rsidP="00E02D96">
                            <w:pPr>
                              <w:pStyle w:val="BodyText"/>
                              <w:rPr>
                                <w:b/>
                                <w:color w:val="FFFFFF"/>
                                <w:u w:val="single"/>
                              </w:rPr>
                            </w:pPr>
                            <w:r w:rsidRPr="004B3A1E">
                              <w:rPr>
                                <w:b/>
                                <w:color w:val="FFFFFF"/>
                                <w:u w:val="single"/>
                              </w:rPr>
                              <w:t>Board of Directors</w:t>
                            </w:r>
                          </w:p>
                          <w:p w14:paraId="1FA2E411" w14:textId="77777777" w:rsidR="00E02D96" w:rsidRDefault="00E02D96" w:rsidP="00E02D96">
                            <w:pPr>
                              <w:pStyle w:val="BodyText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47142197" w14:textId="77777777" w:rsidR="00E02D96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>Chairman</w:t>
                            </w:r>
                            <w:r>
                              <w:rPr>
                                <w:color w:val="FFFFFF"/>
                              </w:rPr>
                              <w:t xml:space="preserve"> – Joe Coughlin</w:t>
                            </w:r>
                          </w:p>
                          <w:p w14:paraId="6A596748" w14:textId="77777777" w:rsidR="00E02D96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joseph</w:t>
                            </w:r>
                            <w:r w:rsidRPr="00202649">
                              <w:rPr>
                                <w:color w:val="FFFFFF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</w:rPr>
                              <w:t>coughlin</w:t>
                            </w:r>
                            <w:r w:rsidRPr="00202649">
                              <w:rPr>
                                <w:color w:val="FFFFFF"/>
                              </w:rPr>
                              <w:t>@</w:t>
                            </w:r>
                            <w:r>
                              <w:rPr>
                                <w:color w:val="FFFFFF"/>
                              </w:rPr>
                              <w:t>constellation.com</w:t>
                            </w:r>
                          </w:p>
                          <w:p w14:paraId="02DC35AA" w14:textId="77777777" w:rsidR="00E02D96" w:rsidRPr="0014779B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55035B93" w14:textId="64219526" w:rsidR="00E02D96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 xml:space="preserve">Vice Chairman </w:t>
                            </w:r>
                            <w:r>
                              <w:rPr>
                                <w:color w:val="FFFFFF"/>
                              </w:rPr>
                              <w:t>–</w:t>
                            </w:r>
                            <w:r w:rsidRPr="0014779B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7336A7">
                              <w:rPr>
                                <w:color w:val="FFFFFF"/>
                              </w:rPr>
                              <w:t>John Hertz</w:t>
                            </w:r>
                          </w:p>
                          <w:p w14:paraId="4EB93197" w14:textId="54B90820" w:rsidR="007336A7" w:rsidRDefault="007336A7" w:rsidP="007336A7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jjhertz@tva.gov</w:t>
                            </w:r>
                          </w:p>
                          <w:p w14:paraId="462F7E36" w14:textId="77777777" w:rsidR="00E02D96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57A45523" w14:textId="77777777" w:rsidR="00B7405B" w:rsidRDefault="00B7405B" w:rsidP="00B7405B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>Secretary</w:t>
                            </w:r>
                            <w:r>
                              <w:rPr>
                                <w:color w:val="FFFFFF"/>
                              </w:rPr>
                              <w:t xml:space="preserve"> – Jonah Morgan</w:t>
                            </w:r>
                          </w:p>
                          <w:p w14:paraId="5663138E" w14:textId="77777777" w:rsidR="00B7405B" w:rsidRDefault="00B7405B" w:rsidP="00B7405B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jbmorgan@stpegs.com</w:t>
                            </w:r>
                          </w:p>
                          <w:p w14:paraId="369896FD" w14:textId="77777777" w:rsidR="00E02D96" w:rsidRPr="0014779B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16E53C22" w14:textId="77777777" w:rsidR="00E02D96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 xml:space="preserve">Treasurer </w:t>
                            </w:r>
                            <w:r>
                              <w:rPr>
                                <w:color w:val="FFFFFF"/>
                              </w:rPr>
                              <w:t>–</w:t>
                            </w:r>
                            <w:r w:rsidRPr="0014779B"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Frank Owens </w:t>
                            </w:r>
                          </w:p>
                          <w:p w14:paraId="73409E1E" w14:textId="01F135E3" w:rsidR="00E02D96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frank.owens@constellation.com</w:t>
                            </w:r>
                          </w:p>
                          <w:p w14:paraId="10FEE6D4" w14:textId="77777777" w:rsidR="00E02D96" w:rsidRPr="0014779B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1DEA054B" w14:textId="77777777" w:rsidR="00E02D96" w:rsidRDefault="00E02D96" w:rsidP="00E02D96">
                            <w:pPr>
                              <w:pStyle w:val="BodyText"/>
                              <w:rPr>
                                <w:b/>
                                <w:color w:val="FFFFFF"/>
                                <w:u w:val="single"/>
                              </w:rPr>
                            </w:pPr>
                            <w:r w:rsidRPr="0014779B">
                              <w:rPr>
                                <w:b/>
                                <w:color w:val="FFFFFF"/>
                                <w:u w:val="single"/>
                              </w:rPr>
                              <w:t>Steering Board</w:t>
                            </w:r>
                          </w:p>
                          <w:p w14:paraId="35D9E384" w14:textId="77777777" w:rsidR="00E02D96" w:rsidRDefault="00E02D96" w:rsidP="00E02D96">
                            <w:pPr>
                              <w:pStyle w:val="BodyText"/>
                              <w:rPr>
                                <w:b/>
                                <w:color w:val="FFFFFF"/>
                                <w:u w:val="single"/>
                              </w:rPr>
                            </w:pPr>
                          </w:p>
                          <w:p w14:paraId="02FA0D8F" w14:textId="0CCC518F" w:rsidR="00E02D96" w:rsidRDefault="00C97840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Bob French</w:t>
                            </w:r>
                          </w:p>
                          <w:p w14:paraId="4DE6C8D1" w14:textId="04A188F9" w:rsidR="00E02D96" w:rsidRDefault="004C73ED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bookmarkStart w:id="0" w:name="_Hlk149305458"/>
                            <w:r>
                              <w:rPr>
                                <w:color w:val="FFFFFF"/>
                              </w:rPr>
                              <w:t>b</w:t>
                            </w:r>
                            <w:r w:rsidR="003D4729">
                              <w:rPr>
                                <w:color w:val="FFFFFF"/>
                              </w:rPr>
                              <w:t>ob.</w:t>
                            </w:r>
                            <w:r>
                              <w:rPr>
                                <w:color w:val="FFFFFF"/>
                              </w:rPr>
                              <w:t>french@evergy.com</w:t>
                            </w:r>
                          </w:p>
                          <w:bookmarkEnd w:id="0"/>
                          <w:p w14:paraId="29B2D7AA" w14:textId="77777777" w:rsidR="00E02D96" w:rsidRDefault="00E02D96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629171F7" w14:textId="77777777" w:rsidR="00C97840" w:rsidRDefault="00C97840" w:rsidP="00C97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Scott Leach</w:t>
                            </w:r>
                          </w:p>
                          <w:p w14:paraId="00CDEFE5" w14:textId="77777777" w:rsidR="00C97840" w:rsidRDefault="00C97840" w:rsidP="00C97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bookmarkStart w:id="1" w:name="_Hlk117669117"/>
                            <w:r>
                              <w:rPr>
                                <w:color w:val="FFFFFF"/>
                              </w:rPr>
                              <w:t>scott.leach@constellation.com</w:t>
                            </w:r>
                          </w:p>
                          <w:bookmarkEnd w:id="1"/>
                          <w:p w14:paraId="7778CB87" w14:textId="77777777" w:rsidR="00C97840" w:rsidRDefault="00C97840" w:rsidP="00C97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7024E1BE" w14:textId="77777777" w:rsidR="00C97840" w:rsidRDefault="00C97840" w:rsidP="00C97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Dave Martin</w:t>
                            </w:r>
                          </w:p>
                          <w:p w14:paraId="51F52A63" w14:textId="77777777" w:rsidR="00C97840" w:rsidRDefault="00C97840" w:rsidP="00C97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david.martin@xenuclear.com</w:t>
                            </w:r>
                          </w:p>
                          <w:p w14:paraId="4567F540" w14:textId="77777777" w:rsidR="00C97840" w:rsidRDefault="00C97840" w:rsidP="00C97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4038778F" w14:textId="77777777" w:rsidR="00C97840" w:rsidRDefault="00C97840" w:rsidP="00C97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Kevin Weirich</w:t>
                            </w:r>
                          </w:p>
                          <w:p w14:paraId="514F8496" w14:textId="77777777" w:rsidR="00C97840" w:rsidRDefault="00C97840" w:rsidP="00C97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kaweirich@tva.gov </w:t>
                            </w:r>
                          </w:p>
                          <w:p w14:paraId="6B5259BA" w14:textId="1B3EA9E6" w:rsidR="00D4060E" w:rsidRDefault="00D4060E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4E089700" w14:textId="22C13F41" w:rsidR="00D4060E" w:rsidRPr="00907C38" w:rsidRDefault="00D06BD9" w:rsidP="00E02D96">
                            <w:pPr>
                              <w:pStyle w:val="BodyText"/>
                              <w:rPr>
                                <w:b/>
                                <w:bCs/>
                                <w:color w:val="FFFFFF"/>
                                <w:u w:val="single"/>
                              </w:rPr>
                            </w:pPr>
                            <w:r w:rsidRPr="00907C38">
                              <w:rPr>
                                <w:b/>
                                <w:bCs/>
                                <w:color w:val="FFFFFF"/>
                                <w:u w:val="single"/>
                              </w:rPr>
                              <w:t>Past Chairman</w:t>
                            </w:r>
                            <w:r w:rsidR="00D36E12" w:rsidRPr="00907C38">
                              <w:rPr>
                                <w:b/>
                                <w:bCs/>
                                <w:color w:val="FFFFFF"/>
                                <w:u w:val="single"/>
                              </w:rPr>
                              <w:t>/Advisor</w:t>
                            </w:r>
                          </w:p>
                          <w:p w14:paraId="044D5C6A" w14:textId="1A31C2D0" w:rsidR="00D06BD9" w:rsidRDefault="00D06BD9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Jeff Fontaine</w:t>
                            </w:r>
                          </w:p>
                          <w:p w14:paraId="020B6DB9" w14:textId="4273ABB6" w:rsidR="00A7177C" w:rsidRDefault="00B60B94" w:rsidP="00E02D9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j</w:t>
                            </w:r>
                            <w:r w:rsidR="00A7177C">
                              <w:rPr>
                                <w:color w:val="FFFFFF"/>
                              </w:rPr>
                              <w:t>fontaine58</w:t>
                            </w:r>
                            <w:r>
                              <w:rPr>
                                <w:color w:val="FFFFFF"/>
                              </w:rPr>
                              <w:t>@outlook.com</w:t>
                            </w:r>
                          </w:p>
                          <w:p w14:paraId="736F492D" w14:textId="4262E42E" w:rsidR="008C4840" w:rsidRDefault="008C4840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7E47" id="Text Box 7" o:spid="_x0000_s1027" type="#_x0000_t202" style="position:absolute;margin-left:-49.5pt;margin-top:313.5pt;width:169.05pt;height:381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" filled="f" stroked="f">
                <v:textbox>
                  <w:txbxContent>
                    <w:p w14:paraId="66D8A0EF" w14:textId="77777777" w:rsidR="00E02D96" w:rsidRDefault="00E02D96" w:rsidP="00E02D96">
                      <w:pPr>
                        <w:pStyle w:val="BodyText"/>
                        <w:rPr>
                          <w:b/>
                          <w:color w:val="FFFFFF"/>
                          <w:u w:val="single"/>
                        </w:rPr>
                      </w:pPr>
                      <w:r w:rsidRPr="004B3A1E">
                        <w:rPr>
                          <w:b/>
                          <w:color w:val="FFFFFF"/>
                          <w:u w:val="single"/>
                        </w:rPr>
                        <w:t>Board of Directors</w:t>
                      </w:r>
                    </w:p>
                    <w:p w14:paraId="1FA2E411" w14:textId="77777777" w:rsidR="00E02D96" w:rsidRDefault="00E02D96" w:rsidP="00E02D96">
                      <w:pPr>
                        <w:pStyle w:val="BodyText"/>
                        <w:rPr>
                          <w:color w:val="FFFFFF"/>
                          <w:sz w:val="22"/>
                          <w:szCs w:val="22"/>
                        </w:rPr>
                      </w:pPr>
                    </w:p>
                    <w:p w14:paraId="47142197" w14:textId="77777777" w:rsidR="00E02D96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>Chairman</w:t>
                      </w:r>
                      <w:r>
                        <w:rPr>
                          <w:color w:val="FFFFFF"/>
                        </w:rPr>
                        <w:t xml:space="preserve"> – Joe Coughlin</w:t>
                      </w:r>
                    </w:p>
                    <w:p w14:paraId="6A596748" w14:textId="77777777" w:rsidR="00E02D96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joseph</w:t>
                      </w:r>
                      <w:r w:rsidRPr="00202649">
                        <w:rPr>
                          <w:color w:val="FFFFFF"/>
                        </w:rPr>
                        <w:t>.</w:t>
                      </w:r>
                      <w:r>
                        <w:rPr>
                          <w:color w:val="FFFFFF"/>
                        </w:rPr>
                        <w:t>coughlin</w:t>
                      </w:r>
                      <w:r w:rsidRPr="00202649">
                        <w:rPr>
                          <w:color w:val="FFFFFF"/>
                        </w:rPr>
                        <w:t>@</w:t>
                      </w:r>
                      <w:r>
                        <w:rPr>
                          <w:color w:val="FFFFFF"/>
                        </w:rPr>
                        <w:t>constellation.com</w:t>
                      </w:r>
                    </w:p>
                    <w:p w14:paraId="02DC35AA" w14:textId="77777777" w:rsidR="00E02D96" w:rsidRPr="0014779B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55035B93" w14:textId="64219526" w:rsidR="00E02D96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 xml:space="preserve">Vice Chairman </w:t>
                      </w:r>
                      <w:r>
                        <w:rPr>
                          <w:color w:val="FFFFFF"/>
                        </w:rPr>
                        <w:t>–</w:t>
                      </w:r>
                      <w:r w:rsidRPr="0014779B">
                        <w:rPr>
                          <w:color w:val="FFFFFF"/>
                        </w:rPr>
                        <w:t xml:space="preserve"> </w:t>
                      </w:r>
                      <w:r w:rsidR="007336A7">
                        <w:rPr>
                          <w:color w:val="FFFFFF"/>
                        </w:rPr>
                        <w:t>John Hertz</w:t>
                      </w:r>
                    </w:p>
                    <w:p w14:paraId="4EB93197" w14:textId="54B90820" w:rsidR="007336A7" w:rsidRDefault="007336A7" w:rsidP="007336A7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jjhertz@tva.gov</w:t>
                      </w:r>
                    </w:p>
                    <w:p w14:paraId="462F7E36" w14:textId="77777777" w:rsidR="00E02D96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57A45523" w14:textId="77777777" w:rsidR="00B7405B" w:rsidRDefault="00B7405B" w:rsidP="00B7405B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>Secretary</w:t>
                      </w:r>
                      <w:r>
                        <w:rPr>
                          <w:color w:val="FFFFFF"/>
                        </w:rPr>
                        <w:t xml:space="preserve"> – Jonah Morgan</w:t>
                      </w:r>
                    </w:p>
                    <w:p w14:paraId="5663138E" w14:textId="77777777" w:rsidR="00B7405B" w:rsidRDefault="00B7405B" w:rsidP="00B7405B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jbmorgan@stpegs.com</w:t>
                      </w:r>
                    </w:p>
                    <w:p w14:paraId="369896FD" w14:textId="77777777" w:rsidR="00E02D96" w:rsidRPr="0014779B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16E53C22" w14:textId="77777777" w:rsidR="00E02D96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 xml:space="preserve">Treasurer </w:t>
                      </w:r>
                      <w:r>
                        <w:rPr>
                          <w:color w:val="FFFFFF"/>
                        </w:rPr>
                        <w:t>–</w:t>
                      </w:r>
                      <w:r w:rsidRPr="0014779B"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Frank Owens </w:t>
                      </w:r>
                    </w:p>
                    <w:p w14:paraId="73409E1E" w14:textId="01F135E3" w:rsidR="00E02D96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frank.owens@constellation.com</w:t>
                      </w:r>
                    </w:p>
                    <w:p w14:paraId="10FEE6D4" w14:textId="77777777" w:rsidR="00E02D96" w:rsidRPr="0014779B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1DEA054B" w14:textId="77777777" w:rsidR="00E02D96" w:rsidRDefault="00E02D96" w:rsidP="00E02D96">
                      <w:pPr>
                        <w:pStyle w:val="BodyText"/>
                        <w:rPr>
                          <w:b/>
                          <w:color w:val="FFFFFF"/>
                          <w:u w:val="single"/>
                        </w:rPr>
                      </w:pPr>
                      <w:r w:rsidRPr="0014779B">
                        <w:rPr>
                          <w:b/>
                          <w:color w:val="FFFFFF"/>
                          <w:u w:val="single"/>
                        </w:rPr>
                        <w:t>Steering Board</w:t>
                      </w:r>
                    </w:p>
                    <w:p w14:paraId="35D9E384" w14:textId="77777777" w:rsidR="00E02D96" w:rsidRDefault="00E02D96" w:rsidP="00E02D96">
                      <w:pPr>
                        <w:pStyle w:val="BodyText"/>
                        <w:rPr>
                          <w:b/>
                          <w:color w:val="FFFFFF"/>
                          <w:u w:val="single"/>
                        </w:rPr>
                      </w:pPr>
                    </w:p>
                    <w:p w14:paraId="02FA0D8F" w14:textId="0CCC518F" w:rsidR="00E02D96" w:rsidRDefault="00C97840" w:rsidP="00E02D9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Bob French</w:t>
                      </w:r>
                    </w:p>
                    <w:p w14:paraId="4DE6C8D1" w14:textId="04A188F9" w:rsidR="00E02D96" w:rsidRDefault="004C73ED" w:rsidP="00E02D96">
                      <w:pPr>
                        <w:pStyle w:val="BodyText"/>
                        <w:rPr>
                          <w:color w:val="FFFFFF"/>
                        </w:rPr>
                      </w:pPr>
                      <w:bookmarkStart w:id="2" w:name="_Hlk149305458"/>
                      <w:r>
                        <w:rPr>
                          <w:color w:val="FFFFFF"/>
                        </w:rPr>
                        <w:t>b</w:t>
                      </w:r>
                      <w:r w:rsidR="003D4729">
                        <w:rPr>
                          <w:color w:val="FFFFFF"/>
                        </w:rPr>
                        <w:t>ob.</w:t>
                      </w:r>
                      <w:r>
                        <w:rPr>
                          <w:color w:val="FFFFFF"/>
                        </w:rPr>
                        <w:t>french@evergy.com</w:t>
                      </w:r>
                    </w:p>
                    <w:bookmarkEnd w:id="2"/>
                    <w:p w14:paraId="29B2D7AA" w14:textId="77777777" w:rsidR="00E02D96" w:rsidRDefault="00E02D96" w:rsidP="00E02D9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629171F7" w14:textId="77777777" w:rsidR="00C97840" w:rsidRDefault="00C97840" w:rsidP="00C97840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Scott Leach</w:t>
                      </w:r>
                    </w:p>
                    <w:p w14:paraId="00CDEFE5" w14:textId="77777777" w:rsidR="00C97840" w:rsidRDefault="00C97840" w:rsidP="00C97840">
                      <w:pPr>
                        <w:pStyle w:val="BodyText"/>
                        <w:rPr>
                          <w:color w:val="FFFFFF"/>
                        </w:rPr>
                      </w:pPr>
                      <w:bookmarkStart w:id="3" w:name="_Hlk117669117"/>
                      <w:r>
                        <w:rPr>
                          <w:color w:val="FFFFFF"/>
                        </w:rPr>
                        <w:t>scott.leach@constellation.com</w:t>
                      </w:r>
                    </w:p>
                    <w:bookmarkEnd w:id="3"/>
                    <w:p w14:paraId="7778CB87" w14:textId="77777777" w:rsidR="00C97840" w:rsidRDefault="00C97840" w:rsidP="00C97840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7024E1BE" w14:textId="77777777" w:rsidR="00C97840" w:rsidRDefault="00C97840" w:rsidP="00C97840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Dave Martin</w:t>
                      </w:r>
                    </w:p>
                    <w:p w14:paraId="51F52A63" w14:textId="77777777" w:rsidR="00C97840" w:rsidRDefault="00C97840" w:rsidP="00C97840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david.martin@xenuclear.com</w:t>
                      </w:r>
                    </w:p>
                    <w:p w14:paraId="4567F540" w14:textId="77777777" w:rsidR="00C97840" w:rsidRDefault="00C97840" w:rsidP="00C97840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4038778F" w14:textId="77777777" w:rsidR="00C97840" w:rsidRDefault="00C97840" w:rsidP="00C97840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Kevin Weirich</w:t>
                      </w:r>
                    </w:p>
                    <w:p w14:paraId="514F8496" w14:textId="77777777" w:rsidR="00C97840" w:rsidRDefault="00C97840" w:rsidP="00C97840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kaweirich@tva.gov </w:t>
                      </w:r>
                    </w:p>
                    <w:p w14:paraId="6B5259BA" w14:textId="1B3EA9E6" w:rsidR="00D4060E" w:rsidRDefault="00D4060E" w:rsidP="00E02D9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4E089700" w14:textId="22C13F41" w:rsidR="00D4060E" w:rsidRPr="00907C38" w:rsidRDefault="00D06BD9" w:rsidP="00E02D96">
                      <w:pPr>
                        <w:pStyle w:val="BodyText"/>
                        <w:rPr>
                          <w:b/>
                          <w:bCs/>
                          <w:color w:val="FFFFFF"/>
                          <w:u w:val="single"/>
                        </w:rPr>
                      </w:pPr>
                      <w:r w:rsidRPr="00907C38">
                        <w:rPr>
                          <w:b/>
                          <w:bCs/>
                          <w:color w:val="FFFFFF"/>
                          <w:u w:val="single"/>
                        </w:rPr>
                        <w:t>Past Chairman</w:t>
                      </w:r>
                      <w:r w:rsidR="00D36E12" w:rsidRPr="00907C38">
                        <w:rPr>
                          <w:b/>
                          <w:bCs/>
                          <w:color w:val="FFFFFF"/>
                          <w:u w:val="single"/>
                        </w:rPr>
                        <w:t>/Advisor</w:t>
                      </w:r>
                    </w:p>
                    <w:p w14:paraId="044D5C6A" w14:textId="1A31C2D0" w:rsidR="00D06BD9" w:rsidRDefault="00D06BD9" w:rsidP="00E02D9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Jeff Fontaine</w:t>
                      </w:r>
                    </w:p>
                    <w:p w14:paraId="020B6DB9" w14:textId="4273ABB6" w:rsidR="00A7177C" w:rsidRDefault="00B60B94" w:rsidP="00E02D9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j</w:t>
                      </w:r>
                      <w:r w:rsidR="00A7177C">
                        <w:rPr>
                          <w:color w:val="FFFFFF"/>
                        </w:rPr>
                        <w:t>fontaine58</w:t>
                      </w:r>
                      <w:r>
                        <w:rPr>
                          <w:color w:val="FFFFFF"/>
                        </w:rPr>
                        <w:t>@outlook.com</w:t>
                      </w:r>
                    </w:p>
                    <w:p w14:paraId="736F492D" w14:textId="4262E42E" w:rsidR="008C4840" w:rsidRDefault="008C4840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1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9826E0" wp14:editId="3E1837DE">
                <wp:simplePos x="0" y="0"/>
                <wp:positionH relativeFrom="column">
                  <wp:posOffset>-551180</wp:posOffset>
                </wp:positionH>
                <wp:positionV relativeFrom="paragraph">
                  <wp:posOffset>1629410</wp:posOffset>
                </wp:positionV>
                <wp:extent cx="2028825" cy="2355850"/>
                <wp:effectExtent l="0" t="0" r="9525" b="6350"/>
                <wp:wrapNone/>
                <wp:docPr id="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355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143C4" w14:textId="77777777" w:rsidR="009D71F6" w:rsidRPr="00A758D3" w:rsidRDefault="00F907A9" w:rsidP="00AC3FC2">
                            <w:pPr>
                              <w:pStyle w:val="placephotohere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Key West</w:t>
                            </w:r>
                          </w:p>
                          <w:p w14:paraId="22A16A35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257428FB" w14:textId="77777777" w:rsidR="009D71F6" w:rsidRPr="004102FB" w:rsidRDefault="00F907A9" w:rsidP="00AC3FC2">
                            <w:pPr>
                              <w:pStyle w:val="placephotoher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29949" wp14:editId="7CBF4701">
                                  <wp:extent cx="1840523" cy="1719411"/>
                                  <wp:effectExtent l="0" t="0" r="7620" b="0"/>
                                  <wp:docPr id="2" name="Picture 2" descr="http://keystv.com/dynamic/clients/KeyWestCity/KeyWest_pic.jpg">
                                    <a:hlinkClick xmlns:a="http://schemas.openxmlformats.org/drawingml/2006/main" r:id="rId10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http://keystv.com/dynamic/clients/KeyWestCity/KeyWest_pic.jpg">
                                            <a:hlinkClick r:id="rId1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72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54E1B9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77646D6A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62C67B69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73794761" w14:textId="77777777" w:rsidR="009D71F6" w:rsidRPr="004102FB" w:rsidRDefault="009D71F6" w:rsidP="00AC3FC2">
                            <w:pPr>
                              <w:pStyle w:val="placephotohere"/>
                              <w:rPr>
                                <w:b/>
                              </w:rPr>
                            </w:pPr>
                          </w:p>
                          <w:p w14:paraId="0EB44515" w14:textId="77777777" w:rsidR="009D71F6" w:rsidRDefault="009D71F6" w:rsidP="00AC3FC2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26E0" id="Text Box 14" o:spid="_x0000_s1028" type="#_x0000_t202" style="position:absolute;margin-left:-43.4pt;margin-top:128.3pt;width:159.75pt;height:185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" fillcolor="silver" stroked="f">
                <v:textbox>
                  <w:txbxContent>
                    <w:p w14:paraId="225143C4" w14:textId="77777777" w:rsidR="009D71F6" w:rsidRPr="00A758D3" w:rsidRDefault="00F907A9" w:rsidP="00AC3FC2">
                      <w:pPr>
                        <w:pStyle w:val="placephotohere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Key West</w:t>
                      </w:r>
                    </w:p>
                    <w:p w14:paraId="22A16A35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257428FB" w14:textId="77777777" w:rsidR="009D71F6" w:rsidRPr="004102FB" w:rsidRDefault="00F907A9" w:rsidP="00AC3FC2">
                      <w:pPr>
                        <w:pStyle w:val="placephotoher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029949" wp14:editId="7CBF4701">
                            <wp:extent cx="1840523" cy="1719411"/>
                            <wp:effectExtent l="0" t="0" r="7620" b="0"/>
                            <wp:docPr id="2" name="Picture 2" descr="http://keystv.com/dynamic/clients/KeyWestCity/KeyWest_pic.jpg">
                              <a:hlinkClick xmlns:a="http://schemas.openxmlformats.org/drawingml/2006/main" r:id="rId1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http://keystv.com/dynamic/clients/KeyWestCity/KeyWest_pic.jpg">
                                      <a:hlinkClick r:id="rId12"/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1724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54E1B9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77646D6A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62C67B69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73794761" w14:textId="77777777" w:rsidR="009D71F6" w:rsidRPr="004102FB" w:rsidRDefault="009D71F6" w:rsidP="00AC3FC2">
                      <w:pPr>
                        <w:pStyle w:val="placephotohere"/>
                        <w:rPr>
                          <w:b/>
                        </w:rPr>
                      </w:pPr>
                    </w:p>
                    <w:p w14:paraId="0EB44515" w14:textId="77777777" w:rsidR="009D71F6" w:rsidRDefault="009D71F6" w:rsidP="00AC3FC2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22406FB" wp14:editId="7B2CA206">
                <wp:simplePos x="0" y="0"/>
                <wp:positionH relativeFrom="column">
                  <wp:posOffset>1725295</wp:posOffset>
                </wp:positionH>
                <wp:positionV relativeFrom="paragraph">
                  <wp:posOffset>6927215</wp:posOffset>
                </wp:positionV>
                <wp:extent cx="4551680" cy="892810"/>
                <wp:effectExtent l="1270" t="2540" r="0" b="0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43AC0" w14:textId="34BCE5F2" w:rsidR="00227B6F" w:rsidRPr="005A5426" w:rsidRDefault="00227B6F" w:rsidP="00227B6F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5A5426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RP</w:t>
                            </w:r>
                            <w:r w:rsidR="008473BE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5A5426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22"/>
                                <w:szCs w:val="22"/>
                              </w:rPr>
                              <w:t>ALARA Association Vision:</w:t>
                            </w:r>
                            <w:r w:rsidRPr="005A54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5CDD" w:rsidRPr="005A54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The RP</w:t>
                            </w:r>
                            <w:r w:rsidR="008473BE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5A54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ALARA Association is committed to continual improvement in radiation protection standards and performance at our utilities.</w:t>
                            </w:r>
                          </w:p>
                          <w:p w14:paraId="1F3EC406" w14:textId="77777777" w:rsidR="009D71F6" w:rsidRPr="00227B6F" w:rsidRDefault="009D71F6" w:rsidP="00227B6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406FB" id="Text Box 11" o:spid="_x0000_s1029" type="#_x0000_t202" style="position:absolute;margin-left:135.85pt;margin-top:545.45pt;width:358.4pt;height:70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" filled="f" stroked="f">
                <v:textbox>
                  <w:txbxContent>
                    <w:p w14:paraId="6AB43AC0" w14:textId="34BCE5F2" w:rsidR="00227B6F" w:rsidRPr="005A5426" w:rsidRDefault="00227B6F" w:rsidP="00227B6F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5A5426">
                        <w:rPr>
                          <w:rStyle w:val="Strong"/>
                          <w:rFonts w:eastAsia="Times"/>
                          <w:color w:val="FFFFFF" w:themeColor="background1"/>
                          <w:sz w:val="22"/>
                          <w:szCs w:val="22"/>
                        </w:rPr>
                        <w:t xml:space="preserve"> RP</w:t>
                      </w:r>
                      <w:r w:rsidR="008473BE">
                        <w:rPr>
                          <w:rStyle w:val="Strong"/>
                          <w:rFonts w:eastAsia="Times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5A5426">
                        <w:rPr>
                          <w:rStyle w:val="Strong"/>
                          <w:rFonts w:eastAsia="Times"/>
                          <w:color w:val="FFFFFF" w:themeColor="background1"/>
                          <w:sz w:val="22"/>
                          <w:szCs w:val="22"/>
                        </w:rPr>
                        <w:t>ALARA Association Vision:</w:t>
                      </w:r>
                      <w:r w:rsidRPr="005A5426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595CDD" w:rsidRPr="005A5426">
                        <w:rPr>
                          <w:color w:val="FFFFFF" w:themeColor="background1"/>
                          <w:sz w:val="22"/>
                          <w:szCs w:val="22"/>
                        </w:rPr>
                        <w:t>The RP</w:t>
                      </w:r>
                      <w:r w:rsidR="008473BE">
                        <w:rPr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5A5426">
                        <w:rPr>
                          <w:color w:val="FFFFFF" w:themeColor="background1"/>
                          <w:sz w:val="22"/>
                          <w:szCs w:val="22"/>
                        </w:rPr>
                        <w:t>ALARA Association is committed to continual improvement in radiation protection standards and performance at our utilities.</w:t>
                      </w:r>
                    </w:p>
                    <w:p w14:paraId="1F3EC406" w14:textId="77777777" w:rsidR="009D71F6" w:rsidRPr="00227B6F" w:rsidRDefault="009D71F6" w:rsidP="00227B6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50AE05" wp14:editId="0431011D">
                <wp:simplePos x="0" y="0"/>
                <wp:positionH relativeFrom="column">
                  <wp:posOffset>-695325</wp:posOffset>
                </wp:positionH>
                <wp:positionV relativeFrom="paragraph">
                  <wp:posOffset>-247650</wp:posOffset>
                </wp:positionV>
                <wp:extent cx="6972300" cy="89535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33138" w14:textId="7278E90F" w:rsidR="007B2F22" w:rsidRDefault="00F907A9" w:rsidP="00964FBF">
                            <w:pPr>
                              <w:pStyle w:val="CALLOUT"/>
                              <w:rPr>
                                <w:rFonts w:eastAsia="Time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>20</w:t>
                            </w:r>
                            <w:r w:rsidR="00D2541D"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>2</w:t>
                            </w:r>
                            <w:r w:rsidR="007336A7"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>4</w:t>
                            </w:r>
                            <w:r w:rsidR="004F0300" w:rsidRPr="004F0300"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F0300" w:rsidRPr="004F0300">
                              <w:rPr>
                                <w:rFonts w:eastAsia="Times"/>
                                <w:sz w:val="52"/>
                                <w:szCs w:val="52"/>
                              </w:rPr>
                              <w:t>R</w:t>
                            </w:r>
                            <w:r w:rsidR="008473BE">
                              <w:rPr>
                                <w:rFonts w:eastAsia="Times"/>
                                <w:sz w:val="52"/>
                                <w:szCs w:val="52"/>
                              </w:rPr>
                              <w:t>P-</w:t>
                            </w:r>
                            <w:r w:rsidR="004F0300" w:rsidRPr="004F0300">
                              <w:rPr>
                                <w:rFonts w:eastAsia="Times"/>
                                <w:sz w:val="52"/>
                                <w:szCs w:val="52"/>
                              </w:rPr>
                              <w:t>ALARA Association Meeting</w:t>
                            </w:r>
                          </w:p>
                          <w:p w14:paraId="117D388A" w14:textId="41614CFC" w:rsidR="008F00CA" w:rsidRPr="00202649" w:rsidRDefault="00CB25FC" w:rsidP="00964FBF">
                            <w:pPr>
                              <w:pStyle w:val="CALLOUT"/>
                              <w:rPr>
                                <w:rFonts w:ascii="Arial" w:eastAsia="Times" w:hAnsi="Arial" w:cs="Arial"/>
                                <w:b w:val="0"/>
                                <w:smallCaps w:val="0"/>
                                <w:sz w:val="24"/>
                              </w:rPr>
                            </w:pPr>
                            <w:r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F907A9">
                              <w:rPr>
                                <w:rFonts w:ascii="Arial" w:eastAsia="Times" w:hAnsi="Arial" w:cs="Arial"/>
                                <w:b w:val="0"/>
                                <w:smallCaps w:val="0"/>
                                <w:sz w:val="24"/>
                              </w:rPr>
                              <w:t>Key West, FL</w:t>
                            </w:r>
                          </w:p>
                          <w:p w14:paraId="0BEEBD6F" w14:textId="526140C9" w:rsidR="009D71F6" w:rsidRPr="00F907A9" w:rsidRDefault="002D290A" w:rsidP="00964FBF">
                            <w:pPr>
                              <w:pStyle w:val="CALLOUT"/>
                              <w:rPr>
                                <w:rFonts w:ascii="Arial" w:hAnsi="Arial" w:cs="Arial"/>
                                <w:b w:val="0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Mon</w:t>
                            </w:r>
                            <w:r w:rsidR="00964FBF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3412CF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J</w:t>
                            </w:r>
                            <w:r w:rsidR="00F907A9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anuary </w:t>
                            </w:r>
                            <w:r w:rsidR="00A41EE7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22</w:t>
                            </w:r>
                            <w:r w:rsidR="00DA0D77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3412CF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Wed</w:t>
                            </w:r>
                            <w:r w:rsidR="00F907A9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A0D77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J</w:t>
                            </w:r>
                            <w:r w:rsidR="00F907A9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anuary </w:t>
                            </w:r>
                            <w:r w:rsidR="00A41EE7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24</w:t>
                            </w:r>
                            <w:r w:rsidR="00F907A9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B2F22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202</w:t>
                            </w:r>
                            <w:r w:rsidR="00A41EE7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AE05" id="Text Box 2" o:spid="_x0000_s1030" type="#_x0000_t202" style="position:absolute;margin-left:-54.75pt;margin-top:-19.5pt;width:549pt;height:70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" filled="f" stroked="f">
                <v:textbox>
                  <w:txbxContent>
                    <w:p w14:paraId="4CD33138" w14:textId="7278E90F" w:rsidR="007B2F22" w:rsidRDefault="00F907A9" w:rsidP="00964FBF">
                      <w:pPr>
                        <w:pStyle w:val="CALLOUT"/>
                        <w:rPr>
                          <w:rFonts w:eastAsia="Times"/>
                          <w:sz w:val="52"/>
                          <w:szCs w:val="52"/>
                        </w:rPr>
                      </w:pPr>
                      <w:r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>20</w:t>
                      </w:r>
                      <w:r w:rsidR="00D2541D"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>2</w:t>
                      </w:r>
                      <w:r w:rsidR="007336A7"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>4</w:t>
                      </w:r>
                      <w:r w:rsidR="004F0300" w:rsidRPr="004F0300"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 xml:space="preserve"> </w:t>
                      </w:r>
                      <w:r w:rsidR="004F0300" w:rsidRPr="004F0300">
                        <w:rPr>
                          <w:rFonts w:eastAsia="Times"/>
                          <w:sz w:val="52"/>
                          <w:szCs w:val="52"/>
                        </w:rPr>
                        <w:t>R</w:t>
                      </w:r>
                      <w:r w:rsidR="008473BE">
                        <w:rPr>
                          <w:rFonts w:eastAsia="Times"/>
                          <w:sz w:val="52"/>
                          <w:szCs w:val="52"/>
                        </w:rPr>
                        <w:t>P-</w:t>
                      </w:r>
                      <w:r w:rsidR="004F0300" w:rsidRPr="004F0300">
                        <w:rPr>
                          <w:rFonts w:eastAsia="Times"/>
                          <w:sz w:val="52"/>
                          <w:szCs w:val="52"/>
                        </w:rPr>
                        <w:t>ALARA Association Meeting</w:t>
                      </w:r>
                    </w:p>
                    <w:p w14:paraId="117D388A" w14:textId="41614CFC" w:rsidR="008F00CA" w:rsidRPr="00202649" w:rsidRDefault="00CB25FC" w:rsidP="00964FBF">
                      <w:pPr>
                        <w:pStyle w:val="CALLOUT"/>
                        <w:rPr>
                          <w:rFonts w:ascii="Arial" w:eastAsia="Times" w:hAnsi="Arial" w:cs="Arial"/>
                          <w:b w:val="0"/>
                          <w:smallCaps w:val="0"/>
                          <w:sz w:val="24"/>
                        </w:rPr>
                      </w:pPr>
                      <w:r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 xml:space="preserve">   </w:t>
                      </w:r>
                      <w:r w:rsidR="00F907A9">
                        <w:rPr>
                          <w:rFonts w:ascii="Arial" w:eastAsia="Times" w:hAnsi="Arial" w:cs="Arial"/>
                          <w:b w:val="0"/>
                          <w:smallCaps w:val="0"/>
                          <w:sz w:val="24"/>
                        </w:rPr>
                        <w:t>Key West, FL</w:t>
                      </w:r>
                    </w:p>
                    <w:p w14:paraId="0BEEBD6F" w14:textId="526140C9" w:rsidR="009D71F6" w:rsidRPr="00F907A9" w:rsidRDefault="002D290A" w:rsidP="00964FBF">
                      <w:pPr>
                        <w:pStyle w:val="CALLOUT"/>
                        <w:rPr>
                          <w:rFonts w:ascii="Arial" w:hAnsi="Arial" w:cs="Arial"/>
                          <w:b w:val="0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Mon</w:t>
                      </w:r>
                      <w:r w:rsidR="00964FBF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. </w:t>
                      </w:r>
                      <w:r w:rsidR="003412CF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J</w:t>
                      </w:r>
                      <w:r w:rsidR="00F907A9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anuary </w:t>
                      </w:r>
                      <w:r w:rsidR="00A41EE7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22</w:t>
                      </w:r>
                      <w:r w:rsidR="00DA0D77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 -</w:t>
                      </w:r>
                      <w:r w:rsidR="003412CF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Wed</w:t>
                      </w:r>
                      <w:r w:rsidR="00F907A9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. </w:t>
                      </w:r>
                      <w:r w:rsidR="00DA0D77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J</w:t>
                      </w:r>
                      <w:r w:rsidR="00F907A9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anuary </w:t>
                      </w:r>
                      <w:r w:rsidR="00A41EE7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24</w:t>
                      </w:r>
                      <w:r w:rsidR="00F907A9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, </w:t>
                      </w:r>
                      <w:r w:rsidR="007B2F22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202</w:t>
                      </w:r>
                      <w:r w:rsidR="00A41EE7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7045C6C" wp14:editId="2D5A7F7D">
                <wp:simplePos x="0" y="0"/>
                <wp:positionH relativeFrom="column">
                  <wp:posOffset>-634365</wp:posOffset>
                </wp:positionH>
                <wp:positionV relativeFrom="paragraph">
                  <wp:posOffset>723900</wp:posOffset>
                </wp:positionV>
                <wp:extent cx="6515100" cy="621665"/>
                <wp:effectExtent l="381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78CC7" w14:textId="77777777" w:rsidR="009D71F6" w:rsidRPr="00325374" w:rsidRDefault="00325374" w:rsidP="0032537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News for New and Returning Members</w:t>
                            </w:r>
                          </w:p>
                          <w:p w14:paraId="06A0B5FE" w14:textId="77777777" w:rsidR="00325374" w:rsidRDefault="003253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5C6C" id="Text Box 5" o:spid="_x0000_s1031" type="#_x0000_t202" style="position:absolute;margin-left:-49.95pt;margin-top:57pt;width:513pt;height:48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" filled="f" stroked="f">
                <v:textbox>
                  <w:txbxContent>
                    <w:p w14:paraId="72B78CC7" w14:textId="77777777" w:rsidR="009D71F6" w:rsidRPr="00325374" w:rsidRDefault="00325374" w:rsidP="0032537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News for New and Returning Members</w:t>
                      </w:r>
                    </w:p>
                    <w:p w14:paraId="06A0B5FE" w14:textId="77777777" w:rsidR="00325374" w:rsidRDefault="00325374"/>
                  </w:txbxContent>
                </v:textbox>
              </v:shape>
            </w:pict>
          </mc:Fallback>
        </mc:AlternateContent>
      </w:r>
      <w:r w:rsidR="00DE58BF">
        <w:rPr>
          <w:noProof/>
          <w:szCs w:val="20"/>
        </w:rPr>
        <w:drawing>
          <wp:anchor distT="0" distB="0" distL="114300" distR="114300" simplePos="0" relativeHeight="251645952" behindDoc="1" locked="0" layoutInCell="1" allowOverlap="1" wp14:anchorId="03D9B99A" wp14:editId="13E835E2">
            <wp:simplePos x="0" y="0"/>
            <wp:positionH relativeFrom="column">
              <wp:posOffset>-1145540</wp:posOffset>
            </wp:positionH>
            <wp:positionV relativeFrom="paragraph">
              <wp:posOffset>-979805</wp:posOffset>
            </wp:positionV>
            <wp:extent cx="7771130" cy="10058400"/>
            <wp:effectExtent l="247650" t="228600" r="229870" b="209550"/>
            <wp:wrapNone/>
            <wp:docPr id="15" name="Picture 15" descr="Classic_Newsletter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assic_Newsletter_p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584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E58BF">
        <w:rPr>
          <w:noProof/>
        </w:rPr>
        <w:t xml:space="preserve">                 </w:t>
      </w:r>
      <w:r w:rsidR="004F0300" w:rsidRPr="004F0300">
        <w:rPr>
          <w:noProof/>
        </w:rPr>
        <w:t xml:space="preserve"> </w:t>
      </w:r>
      <w:r w:rsidR="004F0300" w:rsidRPr="004F0300">
        <w:rPr>
          <w:noProof/>
          <w:szCs w:val="20"/>
        </w:rPr>
        <w:t xml:space="preserve"> </w: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D849F96" wp14:editId="63EB3C92">
                <wp:simplePos x="0" y="0"/>
                <wp:positionH relativeFrom="column">
                  <wp:posOffset>1994535</wp:posOffset>
                </wp:positionH>
                <wp:positionV relativeFrom="paragraph">
                  <wp:posOffset>2631440</wp:posOffset>
                </wp:positionV>
                <wp:extent cx="3886200" cy="3886200"/>
                <wp:effectExtent l="3810" t="2540" r="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41B01" w14:textId="397570D2" w:rsidR="005B7CA1" w:rsidRPr="006A6E1A" w:rsidRDefault="00325374" w:rsidP="005B7CA1">
                            <w:pPr>
                              <w:spacing w:before="100" w:beforeAutospacing="1" w:after="100" w:afterAutospacing="1"/>
                              <w:rPr>
                                <w:sz w:val="22"/>
                                <w:szCs w:val="22"/>
                              </w:rPr>
                            </w:pPr>
                            <w:r w:rsidRPr="006A6E1A">
                              <w:rPr>
                                <w:sz w:val="22"/>
                                <w:szCs w:val="22"/>
                              </w:rPr>
                              <w:t xml:space="preserve">While many of you are longstanding attendees of </w:t>
                            </w:r>
                            <w:r w:rsidR="007B2F22" w:rsidRPr="006A6E1A">
                              <w:rPr>
                                <w:sz w:val="22"/>
                                <w:szCs w:val="22"/>
                              </w:rPr>
                              <w:t>the RP</w:t>
                            </w:r>
                            <w:r w:rsidR="008473BE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284CF4" w:rsidRPr="006A6E1A">
                              <w:rPr>
                                <w:sz w:val="22"/>
                                <w:szCs w:val="22"/>
                              </w:rPr>
                              <w:t xml:space="preserve">ALARA Association meetings, some of you may be attending for the first time. </w:t>
                            </w:r>
                            <w:r w:rsidR="00DA0D77" w:rsidRPr="006A6E1A">
                              <w:rPr>
                                <w:sz w:val="22"/>
                                <w:szCs w:val="22"/>
                              </w:rPr>
                              <w:t>We would</w:t>
                            </w:r>
                            <w:r w:rsidR="00284CF4" w:rsidRPr="006A6E1A">
                              <w:rPr>
                                <w:sz w:val="22"/>
                                <w:szCs w:val="22"/>
                              </w:rPr>
                              <w:t xml:space="preserve"> like to take this opportunity to </w:t>
                            </w:r>
                            <w:r w:rsidR="00AF539B" w:rsidRPr="006A6E1A">
                              <w:rPr>
                                <w:sz w:val="22"/>
                                <w:szCs w:val="22"/>
                              </w:rPr>
                              <w:t xml:space="preserve">provide you with information that will assist you in preparing for this meeting. </w:t>
                            </w:r>
                          </w:p>
                          <w:p w14:paraId="121CB608" w14:textId="2EF0FFB4" w:rsidR="005B7CA1" w:rsidRPr="006A6E1A" w:rsidRDefault="005B7CA1" w:rsidP="005B7CA1">
                            <w:pPr>
                              <w:spacing w:before="100" w:beforeAutospacing="1" w:after="100" w:afterAutospacing="1"/>
                              <w:rPr>
                                <w:sz w:val="22"/>
                                <w:szCs w:val="22"/>
                              </w:rPr>
                            </w:pPr>
                            <w:r w:rsidRPr="006A6E1A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2D290A">
                              <w:rPr>
                                <w:color w:val="000000"/>
                                <w:sz w:val="22"/>
                                <w:szCs w:val="22"/>
                              </w:rPr>
                              <w:t>RP-</w:t>
                            </w:r>
                            <w:r w:rsidRPr="006A6E1A">
                              <w:rPr>
                                <w:color w:val="000000"/>
                                <w:sz w:val="22"/>
                                <w:szCs w:val="22"/>
                              </w:rPr>
                              <w:t>ALARA Association Conference is designed to facilitate the open sharing of industry knowledge through Operational Experience. The Asso</w:t>
                            </w:r>
                            <w:r w:rsidRPr="006A6E1A">
                              <w:rPr>
                                <w:sz w:val="22"/>
                                <w:szCs w:val="22"/>
                              </w:rPr>
                              <w:t>ciation continually evaluates industry products and services with exposure impacts and shares experiences: e.g., shutdown chemistry, operating chemistry, chemical decon, zinc injections, micro filtration, and mechanical decon equipment to effectively manage our individual utility resources.</w:t>
                            </w:r>
                          </w:p>
                          <w:p w14:paraId="727FFB03" w14:textId="2B9AA307" w:rsidR="006A6E1A" w:rsidRDefault="00FA6F73" w:rsidP="00AC3FC2">
                            <w:pPr>
                              <w:pStyle w:val="BodyText01"/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At this </w:t>
                            </w:r>
                            <w:r w:rsidR="00DA0D77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meeting,</w:t>
                            </w: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you will f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ind industry best pr</w:t>
                            </w:r>
                            <w:r w:rsidR="009225B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actices for site dose </w:t>
                            </w:r>
                            <w:r w:rsidR="00551B2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ownership</w:t>
                            </w:r>
                            <w:r w:rsidR="00F65BD3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="009225B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BD3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compare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dose reduction strategies utilized at represented utilities</w:t>
                            </w: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="00F65BD3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o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btain new ideas </w:t>
                            </w:r>
                            <w:r w:rsidR="007B2F22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in regard to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motivating and recognizing the work force to reduce overall site exposure.  </w:t>
                            </w:r>
                          </w:p>
                          <w:p w14:paraId="32CDA571" w14:textId="000DB02F" w:rsidR="009D71F6" w:rsidRPr="00AF539B" w:rsidRDefault="006A6E1A" w:rsidP="00AC3FC2">
                            <w:pPr>
                              <w:pStyle w:val="BodyText0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We hope this i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nterface with </w:t>
                            </w:r>
                            <w:r w:rsidR="00CF6EA6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other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ALARA members to make industry contacts, share knowledge and gain strategies </w:t>
                            </w:r>
                            <w:r w:rsidR="00551B2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will </w:t>
                            </w:r>
                            <w:r w:rsidR="00551B21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help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further reduce exposures at </w:t>
                            </w:r>
                            <w:r w:rsidR="00CF6EA6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your facility.</w:t>
                            </w:r>
                          </w:p>
                          <w:p w14:paraId="1650A390" w14:textId="77777777" w:rsidR="009D71F6" w:rsidRPr="005168AF" w:rsidRDefault="009D71F6" w:rsidP="00AC3FC2">
                            <w:pPr>
                              <w:pStyle w:val="BodyText01"/>
                            </w:pPr>
                          </w:p>
                          <w:p w14:paraId="2E9F980A" w14:textId="77777777" w:rsidR="009D71F6" w:rsidRPr="005168AF" w:rsidRDefault="009D71F6" w:rsidP="00AC3FC2">
                            <w:pPr>
                              <w:pStyle w:val="BodyText01"/>
                            </w:pPr>
                          </w:p>
                          <w:p w14:paraId="3B989179" w14:textId="77777777" w:rsidR="009D71F6" w:rsidRPr="005168AF" w:rsidRDefault="009D71F6" w:rsidP="00AC3FC2">
                            <w:pPr>
                              <w:pStyle w:val="BodyText01"/>
                              <w:rPr>
                                <w:color w:val="1C375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49F96" id="Text Box 4" o:spid="_x0000_s1032" type="#_x0000_t202" style="position:absolute;margin-left:157.05pt;margin-top:207.2pt;width:306pt;height:30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" filled="f" stroked="f">
                <v:textbox>
                  <w:txbxContent>
                    <w:p w14:paraId="06D41B01" w14:textId="397570D2" w:rsidR="005B7CA1" w:rsidRPr="006A6E1A" w:rsidRDefault="00325374" w:rsidP="005B7CA1">
                      <w:pPr>
                        <w:spacing w:before="100" w:beforeAutospacing="1" w:after="100" w:afterAutospacing="1"/>
                        <w:rPr>
                          <w:sz w:val="22"/>
                          <w:szCs w:val="22"/>
                        </w:rPr>
                      </w:pPr>
                      <w:r w:rsidRPr="006A6E1A">
                        <w:rPr>
                          <w:sz w:val="22"/>
                          <w:szCs w:val="22"/>
                        </w:rPr>
                        <w:t xml:space="preserve">While many of you are longstanding attendees of </w:t>
                      </w:r>
                      <w:r w:rsidR="007B2F22" w:rsidRPr="006A6E1A">
                        <w:rPr>
                          <w:sz w:val="22"/>
                          <w:szCs w:val="22"/>
                        </w:rPr>
                        <w:t>the RP</w:t>
                      </w:r>
                      <w:r w:rsidR="008473BE">
                        <w:rPr>
                          <w:sz w:val="22"/>
                          <w:szCs w:val="22"/>
                        </w:rPr>
                        <w:t>-</w:t>
                      </w:r>
                      <w:r w:rsidR="00284CF4" w:rsidRPr="006A6E1A">
                        <w:rPr>
                          <w:sz w:val="22"/>
                          <w:szCs w:val="22"/>
                        </w:rPr>
                        <w:t xml:space="preserve">ALARA Association meetings, some of you may be attending for the first time. </w:t>
                      </w:r>
                      <w:r w:rsidR="00DA0D77" w:rsidRPr="006A6E1A">
                        <w:rPr>
                          <w:sz w:val="22"/>
                          <w:szCs w:val="22"/>
                        </w:rPr>
                        <w:t>We would</w:t>
                      </w:r>
                      <w:r w:rsidR="00284CF4" w:rsidRPr="006A6E1A">
                        <w:rPr>
                          <w:sz w:val="22"/>
                          <w:szCs w:val="22"/>
                        </w:rPr>
                        <w:t xml:space="preserve"> like to take this opportunity to </w:t>
                      </w:r>
                      <w:r w:rsidR="00AF539B" w:rsidRPr="006A6E1A">
                        <w:rPr>
                          <w:sz w:val="22"/>
                          <w:szCs w:val="22"/>
                        </w:rPr>
                        <w:t xml:space="preserve">provide you with information that will assist you in preparing for this meeting. </w:t>
                      </w:r>
                    </w:p>
                    <w:p w14:paraId="121CB608" w14:textId="2EF0FFB4" w:rsidR="005B7CA1" w:rsidRPr="006A6E1A" w:rsidRDefault="005B7CA1" w:rsidP="005B7CA1">
                      <w:pPr>
                        <w:spacing w:before="100" w:beforeAutospacing="1" w:after="100" w:afterAutospacing="1"/>
                        <w:rPr>
                          <w:sz w:val="22"/>
                          <w:szCs w:val="22"/>
                        </w:rPr>
                      </w:pPr>
                      <w:r w:rsidRPr="006A6E1A">
                        <w:rPr>
                          <w:color w:val="000000"/>
                          <w:sz w:val="22"/>
                          <w:szCs w:val="22"/>
                        </w:rPr>
                        <w:t xml:space="preserve">The </w:t>
                      </w:r>
                      <w:r w:rsidR="002D290A">
                        <w:rPr>
                          <w:color w:val="000000"/>
                          <w:sz w:val="22"/>
                          <w:szCs w:val="22"/>
                        </w:rPr>
                        <w:t>RP-</w:t>
                      </w:r>
                      <w:r w:rsidRPr="006A6E1A">
                        <w:rPr>
                          <w:color w:val="000000"/>
                          <w:sz w:val="22"/>
                          <w:szCs w:val="22"/>
                        </w:rPr>
                        <w:t>ALARA Association Conference is designed to facilitate the open sharing of industry knowledge through Operational Experience. The Asso</w:t>
                      </w:r>
                      <w:r w:rsidRPr="006A6E1A">
                        <w:rPr>
                          <w:sz w:val="22"/>
                          <w:szCs w:val="22"/>
                        </w:rPr>
                        <w:t>ciation continually evaluates industry products and services with exposure impacts and shares experiences: e.g., shutdown chemistry, operating chemistry, chemical decon, zinc injections, micro filtration, and mechanical decon equipment to effectively manage our individual utility resources.</w:t>
                      </w:r>
                    </w:p>
                    <w:p w14:paraId="727FFB03" w14:textId="2B9AA307" w:rsidR="006A6E1A" w:rsidRDefault="00FA6F73" w:rsidP="00AC3FC2">
                      <w:pPr>
                        <w:pStyle w:val="BodyText01"/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</w:pP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At this </w:t>
                      </w:r>
                      <w:r w:rsidR="00DA0D77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meeting,</w:t>
                      </w: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you will f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ind industry best pr</w:t>
                      </w:r>
                      <w:r w:rsidR="009225B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actices for site dose </w:t>
                      </w:r>
                      <w:r w:rsidR="00551B2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ownership</w:t>
                      </w:r>
                      <w:r w:rsidR="00F65BD3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="009225B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F65BD3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compare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dose reduction strategies utilized at represented utilities</w:t>
                      </w: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="00F65BD3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and </w:t>
                      </w: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o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btain new ideas </w:t>
                      </w:r>
                      <w:r w:rsidR="007B2F22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in regard to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motivating and recognizing the work force to reduce overall site exposure.  </w:t>
                      </w:r>
                    </w:p>
                    <w:p w14:paraId="32CDA571" w14:textId="000DB02F" w:rsidR="009D71F6" w:rsidRPr="00AF539B" w:rsidRDefault="006A6E1A" w:rsidP="00AC3FC2">
                      <w:pPr>
                        <w:pStyle w:val="BodyText0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We hope this i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nterface with </w:t>
                      </w:r>
                      <w:r w:rsidR="00CF6EA6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other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ALARA members to make industry contacts, share knowledge and gain strategies </w:t>
                      </w:r>
                      <w:r w:rsidR="00551B2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will </w:t>
                      </w:r>
                      <w:r w:rsidR="00551B21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help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further reduce exposures at </w:t>
                      </w:r>
                      <w:r w:rsidR="00CF6EA6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your facility.</w:t>
                      </w:r>
                    </w:p>
                    <w:p w14:paraId="1650A390" w14:textId="77777777" w:rsidR="009D71F6" w:rsidRPr="005168AF" w:rsidRDefault="009D71F6" w:rsidP="00AC3FC2">
                      <w:pPr>
                        <w:pStyle w:val="BodyText01"/>
                      </w:pPr>
                    </w:p>
                    <w:p w14:paraId="2E9F980A" w14:textId="77777777" w:rsidR="009D71F6" w:rsidRPr="005168AF" w:rsidRDefault="009D71F6" w:rsidP="00AC3FC2">
                      <w:pPr>
                        <w:pStyle w:val="BodyText01"/>
                      </w:pPr>
                    </w:p>
                    <w:p w14:paraId="3B989179" w14:textId="77777777" w:rsidR="009D71F6" w:rsidRPr="005168AF" w:rsidRDefault="009D71F6" w:rsidP="00AC3FC2">
                      <w:pPr>
                        <w:pStyle w:val="BodyText01"/>
                        <w:rPr>
                          <w:color w:val="1C37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27F8946" wp14:editId="01C23347">
                <wp:simplePos x="0" y="0"/>
                <wp:positionH relativeFrom="column">
                  <wp:posOffset>1994535</wp:posOffset>
                </wp:positionH>
                <wp:positionV relativeFrom="paragraph">
                  <wp:posOffset>1945640</wp:posOffset>
                </wp:positionV>
                <wp:extent cx="3657600" cy="685800"/>
                <wp:effectExtent l="3810" t="2540" r="0" b="0"/>
                <wp:wrapNone/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C19E1" w14:textId="1893A29D" w:rsidR="009D71F6" w:rsidRPr="00325374" w:rsidRDefault="00325374" w:rsidP="00AC3FC2">
                            <w:pPr>
                              <w:pStyle w:val="SUBHEAD01"/>
                              <w:rPr>
                                <w:sz w:val="32"/>
                                <w:szCs w:val="32"/>
                              </w:rPr>
                            </w:pPr>
                            <w:r w:rsidRPr="00325374">
                              <w:rPr>
                                <w:sz w:val="32"/>
                                <w:szCs w:val="32"/>
                              </w:rPr>
                              <w:t>Welcome to the 20</w:t>
                            </w:r>
                            <w:r w:rsidR="002D290A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FC171F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325374">
                              <w:rPr>
                                <w:sz w:val="32"/>
                                <w:szCs w:val="32"/>
                              </w:rPr>
                              <w:t xml:space="preserve"> RP</w:t>
                            </w:r>
                            <w:r w:rsidR="008473BE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325374">
                              <w:rPr>
                                <w:sz w:val="32"/>
                                <w:szCs w:val="32"/>
                              </w:rPr>
                              <w:t xml:space="preserve">ALARA Association </w:t>
                            </w:r>
                            <w:r w:rsidR="00055706">
                              <w:rPr>
                                <w:sz w:val="32"/>
                                <w:szCs w:val="32"/>
                              </w:rPr>
                              <w:t xml:space="preserve">Winter </w:t>
                            </w:r>
                            <w:r w:rsidRPr="00325374">
                              <w:rPr>
                                <w:sz w:val="32"/>
                                <w:szCs w:val="32"/>
                              </w:rPr>
                              <w:t>Meeting</w:t>
                            </w:r>
                          </w:p>
                          <w:p w14:paraId="44899AF7" w14:textId="77777777" w:rsidR="009D71F6" w:rsidRPr="00B1093E" w:rsidRDefault="009D71F6" w:rsidP="009D71F6">
                            <w:pPr>
                              <w:rPr>
                                <w:color w:val="9C7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F8946" id="Text Box 3" o:spid="_x0000_s1033" type="#_x0000_t202" style="position:absolute;margin-left:157.05pt;margin-top:153.2pt;width:4in;height:5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" filled="f" stroked="f">
                <v:textbox>
                  <w:txbxContent>
                    <w:p w14:paraId="2A4C19E1" w14:textId="1893A29D" w:rsidR="009D71F6" w:rsidRPr="00325374" w:rsidRDefault="00325374" w:rsidP="00AC3FC2">
                      <w:pPr>
                        <w:pStyle w:val="SUBHEAD01"/>
                        <w:rPr>
                          <w:sz w:val="32"/>
                          <w:szCs w:val="32"/>
                        </w:rPr>
                      </w:pPr>
                      <w:r w:rsidRPr="00325374">
                        <w:rPr>
                          <w:sz w:val="32"/>
                          <w:szCs w:val="32"/>
                        </w:rPr>
                        <w:t>Welcome to the 20</w:t>
                      </w:r>
                      <w:r w:rsidR="002D290A">
                        <w:rPr>
                          <w:sz w:val="32"/>
                          <w:szCs w:val="32"/>
                        </w:rPr>
                        <w:t>2</w:t>
                      </w:r>
                      <w:r w:rsidR="00FC171F">
                        <w:rPr>
                          <w:sz w:val="32"/>
                          <w:szCs w:val="32"/>
                        </w:rPr>
                        <w:t>4</w:t>
                      </w:r>
                      <w:r w:rsidRPr="00325374">
                        <w:rPr>
                          <w:sz w:val="32"/>
                          <w:szCs w:val="32"/>
                        </w:rPr>
                        <w:t xml:space="preserve"> RP</w:t>
                      </w:r>
                      <w:r w:rsidR="008473BE">
                        <w:rPr>
                          <w:sz w:val="32"/>
                          <w:szCs w:val="32"/>
                        </w:rPr>
                        <w:t>-</w:t>
                      </w:r>
                      <w:r w:rsidRPr="00325374">
                        <w:rPr>
                          <w:sz w:val="32"/>
                          <w:szCs w:val="32"/>
                        </w:rPr>
                        <w:t xml:space="preserve">ALARA Association </w:t>
                      </w:r>
                      <w:r w:rsidR="00055706">
                        <w:rPr>
                          <w:sz w:val="32"/>
                          <w:szCs w:val="32"/>
                        </w:rPr>
                        <w:t xml:space="preserve">Winter </w:t>
                      </w:r>
                      <w:r w:rsidRPr="00325374">
                        <w:rPr>
                          <w:sz w:val="32"/>
                          <w:szCs w:val="32"/>
                        </w:rPr>
                        <w:t>Meeting</w:t>
                      </w:r>
                    </w:p>
                    <w:p w14:paraId="44899AF7" w14:textId="77777777" w:rsidR="009D71F6" w:rsidRPr="00B1093E" w:rsidRDefault="009D71F6" w:rsidP="009D71F6">
                      <w:pPr>
                        <w:rPr>
                          <w:color w:val="9C7D0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CF118B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62EDFD" wp14:editId="6EABCF12">
                <wp:simplePos x="0" y="0"/>
                <wp:positionH relativeFrom="column">
                  <wp:posOffset>2477135</wp:posOffset>
                </wp:positionH>
                <wp:positionV relativeFrom="paragraph">
                  <wp:posOffset>4935855</wp:posOffset>
                </wp:positionV>
                <wp:extent cx="3475892" cy="1611923"/>
                <wp:effectExtent l="0" t="76200" r="86995" b="26670"/>
                <wp:wrapNone/>
                <wp:docPr id="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892" cy="16119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60000"/>
                                <a:lumOff val="40000"/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lumMod val="60000"/>
                                <a:lumOff val="40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24E665" w14:textId="77777777" w:rsidR="0043648A" w:rsidRDefault="0043648A" w:rsidP="0043648A">
                            <w:pPr>
                              <w:pStyle w:val="ListParagraph"/>
                              <w:ind w:left="0"/>
                              <w:rPr>
                                <w:noProof/>
                              </w:rPr>
                            </w:pPr>
                            <w:r w:rsidRPr="0043648A">
                              <w:rPr>
                                <w:noProof/>
                              </w:rPr>
                              <w:t>Special Note: We want to welcome your family and traveling companions to join us for lunch and after meeting (evening) receptions!</w:t>
                            </w:r>
                          </w:p>
                          <w:p w14:paraId="50A75DDF" w14:textId="77777777" w:rsidR="0043648A" w:rsidRPr="0043648A" w:rsidRDefault="0043648A" w:rsidP="0043648A">
                            <w:pPr>
                              <w:pStyle w:val="ListParagraph"/>
                              <w:ind w:left="0"/>
                            </w:pPr>
                          </w:p>
                          <w:p w14:paraId="3FC92228" w14:textId="77777777" w:rsidR="0043648A" w:rsidRPr="004102FB" w:rsidRDefault="0043648A" w:rsidP="0043648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5113E820" wp14:editId="03BCE9B9">
                                  <wp:extent cx="1201616" cy="797938"/>
                                  <wp:effectExtent l="0" t="0" r="0" b="2540"/>
                                  <wp:docPr id="57" name="Picture 57" descr="C:\Users\dlp8236\AppData\Local\Microsoft\Windows\Temporary Internet Files\Content.IE5\48TVY09B\istock_breakfastmtg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lp8236\AppData\Local\Microsoft\Windows\Temporary Internet Files\Content.IE5\48TVY09B\istock_breakfastmtg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512" cy="797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032D2" w14:textId="77777777" w:rsidR="0043648A" w:rsidRPr="004102FB" w:rsidRDefault="0043648A" w:rsidP="0043648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2E1A7769" w14:textId="77777777" w:rsidR="0043648A" w:rsidRDefault="0043648A" w:rsidP="004364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EDFD" id="Text Box 25" o:spid="_x0000_s1034" type="#_x0000_t202" style="position:absolute;margin-left:195.05pt;margin-top:388.65pt;width:273.7pt;height:1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" fillcolor="#b7d0f1" strokecolor="#953735" strokeweight="1pt">
                <v:fill color2="#e8effa" rotate="t" focusposition=".5,.5" focussize="" colors="0 #b7d0f1;.5 #d2e0f5;1 #e8effa" focus="100%" type="gradientRadial"/>
                <v:shadow on="t" color="#632523" opacity=".5" offset="6pt,-6pt"/>
                <v:textbox>
                  <w:txbxContent>
                    <w:p w14:paraId="0624E665" w14:textId="77777777" w:rsidR="0043648A" w:rsidRDefault="0043648A" w:rsidP="0043648A">
                      <w:pPr>
                        <w:pStyle w:val="ListParagraph"/>
                        <w:ind w:left="0"/>
                        <w:rPr>
                          <w:noProof/>
                        </w:rPr>
                      </w:pPr>
                      <w:r w:rsidRPr="0043648A">
                        <w:rPr>
                          <w:noProof/>
                        </w:rPr>
                        <w:t>Special Note: We want to welcome your family and traveling companions to join us for lunch and after meeting (evening) receptions!</w:t>
                      </w:r>
                    </w:p>
                    <w:p w14:paraId="50A75DDF" w14:textId="77777777" w:rsidR="0043648A" w:rsidRPr="0043648A" w:rsidRDefault="0043648A" w:rsidP="0043648A">
                      <w:pPr>
                        <w:pStyle w:val="ListParagraph"/>
                        <w:ind w:left="0"/>
                      </w:pPr>
                    </w:p>
                    <w:p w14:paraId="3FC92228" w14:textId="77777777" w:rsidR="0043648A" w:rsidRPr="004102FB" w:rsidRDefault="0043648A" w:rsidP="0043648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  <w:sz w:val="18"/>
                        </w:rPr>
                        <w:drawing>
                          <wp:inline distT="0" distB="0" distL="0" distR="0" wp14:anchorId="5113E820" wp14:editId="03BCE9B9">
                            <wp:extent cx="1201616" cy="797938"/>
                            <wp:effectExtent l="0" t="0" r="0" b="2540"/>
                            <wp:docPr id="57" name="Picture 57" descr="C:\Users\dlp8236\AppData\Local\Microsoft\Windows\Temporary Internet Files\Content.IE5\48TVY09B\istock_breakfastmtg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lp8236\AppData\Local\Microsoft\Windows\Temporary Internet Files\Content.IE5\48TVY09B\istock_breakfastmtg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512" cy="797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3032D2" w14:textId="77777777" w:rsidR="0043648A" w:rsidRPr="004102FB" w:rsidRDefault="0043648A" w:rsidP="0043648A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2E1A7769" w14:textId="77777777" w:rsidR="0043648A" w:rsidRDefault="0043648A" w:rsidP="0043648A"/>
                  </w:txbxContent>
                </v:textbox>
              </v:shape>
            </w:pict>
          </mc:Fallback>
        </mc:AlternateContent>
      </w:r>
      <w:r w:rsidR="006D6E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96CCF0" wp14:editId="3E05EF0C">
                <wp:simplePos x="0" y="0"/>
                <wp:positionH relativeFrom="column">
                  <wp:posOffset>2228850</wp:posOffset>
                </wp:positionH>
                <wp:positionV relativeFrom="paragraph">
                  <wp:posOffset>742950</wp:posOffset>
                </wp:positionV>
                <wp:extent cx="3771900" cy="4648200"/>
                <wp:effectExtent l="0" t="0" r="0" b="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F50AC" w14:textId="77777777" w:rsidR="00C42F10" w:rsidRPr="005820A2" w:rsidRDefault="00C42F10" w:rsidP="00C42F1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F949C0" w14:textId="42AF873C" w:rsidR="0021307F" w:rsidRPr="0021307F" w:rsidRDefault="008473BE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2:00 </w:t>
                            </w:r>
                            <w:r w:rsidR="006D6EDB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2:30</w:t>
                            </w:r>
                            <w:r w:rsidR="006D6EDB">
                              <w:rPr>
                                <w:sz w:val="18"/>
                                <w:szCs w:val="18"/>
                              </w:rPr>
                              <w:t xml:space="preserve"> pm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21307F" w:rsidRPr="0021307F">
                              <w:rPr>
                                <w:sz w:val="18"/>
                                <w:szCs w:val="18"/>
                              </w:rPr>
                              <w:t>Meeting Registration  – All</w:t>
                            </w:r>
                          </w:p>
                          <w:p w14:paraId="778F2F60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B1973FB" w14:textId="4C689940" w:rsid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2:</w:t>
                            </w:r>
                            <w:r w:rsidR="008473BE"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8C1469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8473BE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="008C1469"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 xml:space="preserve"> pm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  <w:t xml:space="preserve">Opening Ceremonies &amp; Introduction </w:t>
                            </w:r>
                          </w:p>
                          <w:p w14:paraId="7F07EDD9" w14:textId="77777777" w:rsidR="00712BE7" w:rsidRPr="0021307F" w:rsidRDefault="00712BE7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A8332A3" w14:textId="5B68C88D" w:rsidR="0021307F" w:rsidRPr="00CB0727" w:rsidRDefault="0021307F" w:rsidP="00CB07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CB0727">
                              <w:rPr>
                                <w:sz w:val="18"/>
                                <w:szCs w:val="18"/>
                              </w:rPr>
                              <w:t>Welcome – Opening Remarks (J</w:t>
                            </w:r>
                            <w:r w:rsidR="008F6CA8" w:rsidRPr="00CB0727">
                              <w:rPr>
                                <w:sz w:val="18"/>
                                <w:szCs w:val="18"/>
                              </w:rPr>
                              <w:t>oe Coughlin</w:t>
                            </w:r>
                            <w:r w:rsidRPr="00CB072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63A5183" w14:textId="4DC46933" w:rsidR="0021307F" w:rsidRPr="00CB0727" w:rsidRDefault="0021307F" w:rsidP="00CB07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CB0727">
                              <w:rPr>
                                <w:sz w:val="18"/>
                                <w:szCs w:val="18"/>
                              </w:rPr>
                              <w:t>Safety Review – Building Escape Routes (</w:t>
                            </w:r>
                            <w:r w:rsidR="00C25A0B">
                              <w:rPr>
                                <w:sz w:val="18"/>
                                <w:szCs w:val="18"/>
                              </w:rPr>
                              <w:t>John Hertz</w:t>
                            </w:r>
                            <w:r w:rsidRPr="00CB072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655CE35" w14:textId="4AA20823" w:rsidR="0021307F" w:rsidRPr="00CB0727" w:rsidRDefault="0021307F" w:rsidP="00CB07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CB0727">
                              <w:rPr>
                                <w:sz w:val="18"/>
                                <w:szCs w:val="18"/>
                              </w:rPr>
                              <w:t>Safety Message – (</w:t>
                            </w:r>
                            <w:r w:rsidR="006305AB">
                              <w:rPr>
                                <w:sz w:val="18"/>
                                <w:szCs w:val="18"/>
                              </w:rPr>
                              <w:t>John Hertz</w:t>
                            </w:r>
                            <w:r w:rsidRPr="00CB072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4D482E6" w14:textId="2691604E" w:rsidR="0021307F" w:rsidRPr="00CB0727" w:rsidRDefault="0021307F" w:rsidP="00CB07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CB0727">
                              <w:rPr>
                                <w:sz w:val="18"/>
                                <w:szCs w:val="18"/>
                              </w:rPr>
                              <w:t>Introduction of NSA Representative – (</w:t>
                            </w:r>
                            <w:r w:rsidR="00F34F93">
                              <w:rPr>
                                <w:sz w:val="18"/>
                                <w:szCs w:val="18"/>
                              </w:rPr>
                              <w:t>Keith Lovendale</w:t>
                            </w:r>
                            <w:r w:rsidRPr="00CB072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7AE7B83" w14:textId="294A8D36" w:rsidR="0021307F" w:rsidRPr="00CB0727" w:rsidRDefault="0021307F" w:rsidP="00CB07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CB0727">
                              <w:rPr>
                                <w:sz w:val="18"/>
                                <w:szCs w:val="18"/>
                              </w:rPr>
                              <w:t>Introductions of Board Members (J</w:t>
                            </w:r>
                            <w:r w:rsidR="00780F27" w:rsidRPr="00CB0727">
                              <w:rPr>
                                <w:sz w:val="18"/>
                                <w:szCs w:val="18"/>
                              </w:rPr>
                              <w:t>oe Coughlin</w:t>
                            </w:r>
                            <w:r w:rsidRPr="00CB072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BC50EC8" w14:textId="77777777" w:rsidR="0021307F" w:rsidRPr="00CB0727" w:rsidRDefault="0021307F" w:rsidP="00CB07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CB0727">
                              <w:rPr>
                                <w:sz w:val="18"/>
                                <w:szCs w:val="18"/>
                              </w:rPr>
                              <w:t>Introduction of Association Members (All)</w:t>
                            </w:r>
                          </w:p>
                          <w:p w14:paraId="61D4DF5A" w14:textId="45637666" w:rsidR="0021307F" w:rsidRPr="00CB0727" w:rsidRDefault="0021307F" w:rsidP="00CB07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CB0727">
                              <w:rPr>
                                <w:sz w:val="18"/>
                                <w:szCs w:val="18"/>
                              </w:rPr>
                              <w:t>Association Secretary Report (</w:t>
                            </w:r>
                            <w:r w:rsidR="00406C5F">
                              <w:rPr>
                                <w:sz w:val="18"/>
                                <w:szCs w:val="18"/>
                              </w:rPr>
                              <w:t>Jo</w:t>
                            </w:r>
                            <w:r w:rsidR="006305AB">
                              <w:rPr>
                                <w:sz w:val="18"/>
                                <w:szCs w:val="18"/>
                              </w:rPr>
                              <w:t>nah Morgan</w:t>
                            </w:r>
                            <w:r w:rsidRPr="00CB072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E897196" w14:textId="495E8288" w:rsidR="0021307F" w:rsidRPr="00490CEF" w:rsidRDefault="0021307F" w:rsidP="00490C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90CEF">
                              <w:rPr>
                                <w:sz w:val="18"/>
                                <w:szCs w:val="18"/>
                              </w:rPr>
                              <w:t>Association Treasury Report (</w:t>
                            </w:r>
                            <w:r w:rsidR="004A5E23" w:rsidRPr="00490CEF">
                              <w:rPr>
                                <w:sz w:val="18"/>
                                <w:szCs w:val="18"/>
                              </w:rPr>
                              <w:t>Frank Owens</w:t>
                            </w:r>
                            <w:r w:rsidRPr="00490CE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490CEF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39D764EE" w14:textId="4D35B1AD" w:rsidR="0021307F" w:rsidRPr="00490CEF" w:rsidRDefault="0021307F" w:rsidP="00490C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90CEF">
                              <w:rPr>
                                <w:sz w:val="18"/>
                                <w:szCs w:val="18"/>
                              </w:rPr>
                              <w:t>Establish Meeting Expectations/Review Agenda &amp; Meeting Book Contents (J</w:t>
                            </w:r>
                            <w:r w:rsidR="004A5E23" w:rsidRPr="00490CEF">
                              <w:rPr>
                                <w:sz w:val="18"/>
                                <w:szCs w:val="18"/>
                              </w:rPr>
                              <w:t>oe Coughlin</w:t>
                            </w:r>
                            <w:r w:rsidRPr="00490CE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747C559" w14:textId="20A10243" w:rsidR="0021307F" w:rsidRPr="00490CEF" w:rsidRDefault="0021307F" w:rsidP="00490C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90CEF">
                              <w:rPr>
                                <w:sz w:val="18"/>
                                <w:szCs w:val="18"/>
                              </w:rPr>
                              <w:t>Benchmark Question Solicitation &amp; High Interest Topic Sheets (</w:t>
                            </w:r>
                            <w:r w:rsidR="00A77D77">
                              <w:rPr>
                                <w:sz w:val="18"/>
                                <w:szCs w:val="18"/>
                              </w:rPr>
                              <w:t>Scott Leach</w:t>
                            </w:r>
                            <w:r w:rsidRPr="00490CE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ECA93FF" w14:textId="23CE5DEB" w:rsidR="0021307F" w:rsidRPr="00490CEF" w:rsidRDefault="0021307F" w:rsidP="00490C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90CEF">
                              <w:rPr>
                                <w:sz w:val="18"/>
                                <w:szCs w:val="18"/>
                              </w:rPr>
                              <w:t>Elections this meeting (J</w:t>
                            </w:r>
                            <w:r w:rsidR="00F2756D" w:rsidRPr="00490CEF">
                              <w:rPr>
                                <w:sz w:val="18"/>
                                <w:szCs w:val="18"/>
                              </w:rPr>
                              <w:t>oe Coughlin</w:t>
                            </w:r>
                            <w:r w:rsidR="00767552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C9C59CF" w14:textId="77777777" w:rsidR="0021307F" w:rsidRDefault="0021307F" w:rsidP="0021307F">
                            <w:pPr>
                              <w:pStyle w:val="Default"/>
                              <w:ind w:left="2250" w:hanging="2250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</w:rPr>
                            </w:pPr>
                          </w:p>
                          <w:p w14:paraId="6AF47EA2" w14:textId="05B583CD" w:rsidR="00841BFB" w:rsidRDefault="0021307F" w:rsidP="006C2E6A">
                            <w:pPr>
                              <w:pStyle w:val="Default"/>
                              <w:ind w:left="1440" w:hanging="144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0C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3:15 – </w:t>
                            </w:r>
                            <w:r w:rsidR="00D04A3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  <w:r w:rsidRPr="00490C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="00D04A3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</w:t>
                            </w:r>
                            <w:r w:rsidRPr="00490C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pm</w:t>
                            </w:r>
                            <w:r w:rsidRPr="00490CE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490C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Presentation</w:t>
                            </w:r>
                            <w:r w:rsidR="0076755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161A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Joseph Jaegers </w:t>
                            </w:r>
                            <w:r w:rsidR="00E65A3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161A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Lasalle</w:t>
                            </w:r>
                            <w:r w:rsidR="00CF118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Bottom Head Drain Project</w:t>
                            </w:r>
                            <w:r w:rsidR="00161A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B23DACC" w14:textId="77777777" w:rsidR="00841BFB" w:rsidRDefault="00841BFB" w:rsidP="006C2E6A">
                            <w:pPr>
                              <w:pStyle w:val="Default"/>
                              <w:ind w:left="1440" w:hanging="144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A14D0AF" w14:textId="42D0C8DA" w:rsidR="0021307F" w:rsidRPr="00490CEF" w:rsidRDefault="0021307F" w:rsidP="006C2E6A">
                            <w:pPr>
                              <w:pStyle w:val="Default"/>
                              <w:ind w:left="1440" w:hanging="1440"/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90C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4:15 – 4:20 pm</w:t>
                            </w:r>
                            <w:r w:rsidRPr="00490C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Adjourn Day 1 (</w:t>
                            </w:r>
                            <w:r w:rsidRPr="00490CEF"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  <w:t>J</w:t>
                            </w:r>
                            <w:r w:rsidR="00712BE7"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  <w:t>oe Coughlin</w:t>
                            </w:r>
                            <w:r w:rsidRPr="00490CEF"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3B96C92D" w14:textId="77777777" w:rsidR="0021307F" w:rsidRPr="00490CEF" w:rsidRDefault="0021307F" w:rsidP="0021307F">
                            <w:pPr>
                              <w:pStyle w:val="Default"/>
                              <w:ind w:left="2250" w:hanging="225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2B0AA00" w14:textId="5D44F170" w:rsidR="0021307F" w:rsidRPr="00490CEF" w:rsidRDefault="0021307F" w:rsidP="006C2E6A">
                            <w:pPr>
                              <w:pStyle w:val="Default"/>
                              <w:ind w:left="1440" w:hanging="144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0C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4:30 – 4:50 pm</w:t>
                            </w:r>
                            <w:r w:rsidR="006C2E6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490C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Steering Committee Meeting</w:t>
                            </w:r>
                          </w:p>
                          <w:p w14:paraId="6E7695FE" w14:textId="77777777" w:rsidR="0021307F" w:rsidRPr="00490CEF" w:rsidRDefault="0021307F" w:rsidP="0021307F">
                            <w:pPr>
                              <w:tabs>
                                <w:tab w:val="left" w:pos="6645"/>
                              </w:tabs>
                              <w:ind w:left="2880"/>
                              <w:rPr>
                                <w:sz w:val="18"/>
                                <w:szCs w:val="18"/>
                              </w:rPr>
                            </w:pPr>
                            <w:r w:rsidRPr="00490CE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7D3852F" w14:textId="7C65BEC7" w:rsidR="009D71F6" w:rsidRPr="00490CEF" w:rsidRDefault="0021307F" w:rsidP="0021307F">
                            <w:pPr>
                              <w:pStyle w:val="BodyText03"/>
                              <w:rPr>
                                <w:sz w:val="18"/>
                                <w:szCs w:val="18"/>
                              </w:rPr>
                            </w:pPr>
                            <w:r w:rsidRPr="00490CEF">
                              <w:rPr>
                                <w:sz w:val="18"/>
                                <w:szCs w:val="18"/>
                              </w:rPr>
                              <w:t>5:00 – 6:30 pm</w:t>
                            </w:r>
                            <w:r w:rsidR="006C2E6A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490CEF">
                              <w:rPr>
                                <w:sz w:val="18"/>
                                <w:szCs w:val="18"/>
                              </w:rPr>
                              <w:t>Opening Reception &amp; Vendor Displays</w:t>
                            </w:r>
                          </w:p>
                          <w:p w14:paraId="48A93BC2" w14:textId="77777777" w:rsidR="009D71F6" w:rsidRPr="00D50695" w:rsidRDefault="009D71F6" w:rsidP="00AC3FC2">
                            <w:pPr>
                              <w:pStyle w:val="BodyText03"/>
                            </w:pPr>
                          </w:p>
                          <w:p w14:paraId="1F665998" w14:textId="77777777" w:rsidR="009D71F6" w:rsidRPr="00D50695" w:rsidRDefault="009D71F6" w:rsidP="00AC3FC2">
                            <w:pPr>
                              <w:pStyle w:val="BodyText03"/>
                            </w:pPr>
                          </w:p>
                          <w:p w14:paraId="3487E713" w14:textId="77777777" w:rsidR="009D71F6" w:rsidRPr="0024671E" w:rsidRDefault="009D71F6" w:rsidP="00AC3FC2">
                            <w:pPr>
                              <w:pStyle w:val="BodyText03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6CCF0" id="Text Box 17" o:spid="_x0000_s1035" type="#_x0000_t202" style="position:absolute;margin-left:175.5pt;margin-top:58.5pt;width:297pt;height:36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+r5QEAAKkDAAAOAAAAZHJzL2Uyb0RvYy54bWysU8Fu2zAMvQ/YPwi6L7Yzr2m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" filled="f" stroked="f">
                <v:textbox>
                  <w:txbxContent>
                    <w:p w14:paraId="348F50AC" w14:textId="77777777" w:rsidR="00C42F10" w:rsidRPr="005820A2" w:rsidRDefault="00C42F10" w:rsidP="00C42F10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5F949C0" w14:textId="42AF873C" w:rsidR="0021307F" w:rsidRPr="0021307F" w:rsidRDefault="008473BE" w:rsidP="002130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2:00 </w:t>
                      </w:r>
                      <w:r w:rsidR="006D6EDB">
                        <w:rPr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sz w:val="18"/>
                          <w:szCs w:val="18"/>
                        </w:rPr>
                        <w:t xml:space="preserve"> 2:30</w:t>
                      </w:r>
                      <w:r w:rsidR="006D6EDB">
                        <w:rPr>
                          <w:sz w:val="18"/>
                          <w:szCs w:val="18"/>
                        </w:rPr>
                        <w:t xml:space="preserve"> pm</w:t>
                      </w: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21307F" w:rsidRPr="0021307F">
                        <w:rPr>
                          <w:sz w:val="18"/>
                          <w:szCs w:val="18"/>
                        </w:rPr>
                        <w:t>Meeting Registration  – All</w:t>
                      </w:r>
                    </w:p>
                    <w:p w14:paraId="778F2F60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B1973FB" w14:textId="4C689940" w:rsid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2:</w:t>
                      </w:r>
                      <w:r w:rsidR="008473BE">
                        <w:rPr>
                          <w:sz w:val="18"/>
                          <w:szCs w:val="18"/>
                        </w:rPr>
                        <w:t>30</w:t>
                      </w:r>
                      <w:r w:rsidRPr="0021307F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8C1469">
                        <w:rPr>
                          <w:sz w:val="18"/>
                          <w:szCs w:val="18"/>
                        </w:rPr>
                        <w:t>3</w:t>
                      </w:r>
                      <w:r w:rsidR="008473BE">
                        <w:rPr>
                          <w:sz w:val="18"/>
                          <w:szCs w:val="18"/>
                        </w:rPr>
                        <w:t>:</w:t>
                      </w:r>
                      <w:r w:rsidR="008C1469">
                        <w:rPr>
                          <w:sz w:val="18"/>
                          <w:szCs w:val="18"/>
                        </w:rPr>
                        <w:t>15</w:t>
                      </w:r>
                      <w:r w:rsidRPr="0021307F">
                        <w:rPr>
                          <w:sz w:val="18"/>
                          <w:szCs w:val="18"/>
                        </w:rPr>
                        <w:t xml:space="preserve"> pm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  <w:t xml:space="preserve">Opening Ceremonies &amp; Introduction </w:t>
                      </w:r>
                    </w:p>
                    <w:p w14:paraId="7F07EDD9" w14:textId="77777777" w:rsidR="00712BE7" w:rsidRPr="0021307F" w:rsidRDefault="00712BE7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A8332A3" w14:textId="5B68C88D" w:rsidR="0021307F" w:rsidRPr="00CB0727" w:rsidRDefault="0021307F" w:rsidP="00CB07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CB0727">
                        <w:rPr>
                          <w:sz w:val="18"/>
                          <w:szCs w:val="18"/>
                        </w:rPr>
                        <w:t>Welcome – Opening Remarks (J</w:t>
                      </w:r>
                      <w:r w:rsidR="008F6CA8" w:rsidRPr="00CB0727">
                        <w:rPr>
                          <w:sz w:val="18"/>
                          <w:szCs w:val="18"/>
                        </w:rPr>
                        <w:t>oe Coughlin</w:t>
                      </w:r>
                      <w:r w:rsidRPr="00CB0727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063A5183" w14:textId="4DC46933" w:rsidR="0021307F" w:rsidRPr="00CB0727" w:rsidRDefault="0021307F" w:rsidP="00CB07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CB0727">
                        <w:rPr>
                          <w:sz w:val="18"/>
                          <w:szCs w:val="18"/>
                        </w:rPr>
                        <w:t>Safety Review – Building Escape Routes (</w:t>
                      </w:r>
                      <w:r w:rsidR="00C25A0B">
                        <w:rPr>
                          <w:sz w:val="18"/>
                          <w:szCs w:val="18"/>
                        </w:rPr>
                        <w:t>John Hertz</w:t>
                      </w:r>
                      <w:r w:rsidRPr="00CB0727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0655CE35" w14:textId="4AA20823" w:rsidR="0021307F" w:rsidRPr="00CB0727" w:rsidRDefault="0021307F" w:rsidP="00CB07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CB0727">
                        <w:rPr>
                          <w:sz w:val="18"/>
                          <w:szCs w:val="18"/>
                        </w:rPr>
                        <w:t>Safety Message – (</w:t>
                      </w:r>
                      <w:r w:rsidR="006305AB">
                        <w:rPr>
                          <w:sz w:val="18"/>
                          <w:szCs w:val="18"/>
                        </w:rPr>
                        <w:t>John Hertz</w:t>
                      </w:r>
                      <w:r w:rsidRPr="00CB0727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24D482E6" w14:textId="2691604E" w:rsidR="0021307F" w:rsidRPr="00CB0727" w:rsidRDefault="0021307F" w:rsidP="00CB07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CB0727">
                        <w:rPr>
                          <w:sz w:val="18"/>
                          <w:szCs w:val="18"/>
                        </w:rPr>
                        <w:t>Introduction of NSA Representative – (</w:t>
                      </w:r>
                      <w:r w:rsidR="00F34F93">
                        <w:rPr>
                          <w:sz w:val="18"/>
                          <w:szCs w:val="18"/>
                        </w:rPr>
                        <w:t>Keith Lovendale</w:t>
                      </w:r>
                      <w:r w:rsidRPr="00CB0727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07AE7B83" w14:textId="294A8D36" w:rsidR="0021307F" w:rsidRPr="00CB0727" w:rsidRDefault="0021307F" w:rsidP="00CB07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CB0727">
                        <w:rPr>
                          <w:sz w:val="18"/>
                          <w:szCs w:val="18"/>
                        </w:rPr>
                        <w:t>Introductions of Board Members (J</w:t>
                      </w:r>
                      <w:r w:rsidR="00780F27" w:rsidRPr="00CB0727">
                        <w:rPr>
                          <w:sz w:val="18"/>
                          <w:szCs w:val="18"/>
                        </w:rPr>
                        <w:t>oe Coughlin</w:t>
                      </w:r>
                      <w:r w:rsidRPr="00CB0727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4BC50EC8" w14:textId="77777777" w:rsidR="0021307F" w:rsidRPr="00CB0727" w:rsidRDefault="0021307F" w:rsidP="00CB07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CB0727">
                        <w:rPr>
                          <w:sz w:val="18"/>
                          <w:szCs w:val="18"/>
                        </w:rPr>
                        <w:t>Introduction of Association Members (All)</w:t>
                      </w:r>
                    </w:p>
                    <w:p w14:paraId="61D4DF5A" w14:textId="45637666" w:rsidR="0021307F" w:rsidRPr="00CB0727" w:rsidRDefault="0021307F" w:rsidP="00CB07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CB0727">
                        <w:rPr>
                          <w:sz w:val="18"/>
                          <w:szCs w:val="18"/>
                        </w:rPr>
                        <w:t>Association Secretary Report (</w:t>
                      </w:r>
                      <w:r w:rsidR="00406C5F">
                        <w:rPr>
                          <w:sz w:val="18"/>
                          <w:szCs w:val="18"/>
                        </w:rPr>
                        <w:t>Jo</w:t>
                      </w:r>
                      <w:r w:rsidR="006305AB">
                        <w:rPr>
                          <w:sz w:val="18"/>
                          <w:szCs w:val="18"/>
                        </w:rPr>
                        <w:t>nah Morgan</w:t>
                      </w:r>
                      <w:r w:rsidRPr="00CB0727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3E897196" w14:textId="495E8288" w:rsidR="0021307F" w:rsidRPr="00490CEF" w:rsidRDefault="0021307F" w:rsidP="00490C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90CEF">
                        <w:rPr>
                          <w:sz w:val="18"/>
                          <w:szCs w:val="18"/>
                        </w:rPr>
                        <w:t>Association Treasury Report (</w:t>
                      </w:r>
                      <w:r w:rsidR="004A5E23" w:rsidRPr="00490CEF">
                        <w:rPr>
                          <w:sz w:val="18"/>
                          <w:szCs w:val="18"/>
                        </w:rPr>
                        <w:t>Frank Owens</w:t>
                      </w:r>
                      <w:r w:rsidRPr="00490CEF">
                        <w:rPr>
                          <w:sz w:val="18"/>
                          <w:szCs w:val="18"/>
                        </w:rPr>
                        <w:t>)</w:t>
                      </w:r>
                      <w:r w:rsidRPr="00490CEF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39D764EE" w14:textId="4D35B1AD" w:rsidR="0021307F" w:rsidRPr="00490CEF" w:rsidRDefault="0021307F" w:rsidP="00490C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90CEF">
                        <w:rPr>
                          <w:sz w:val="18"/>
                          <w:szCs w:val="18"/>
                        </w:rPr>
                        <w:t>Establish Meeting Expectations/Review Agenda &amp; Meeting Book Contents (J</w:t>
                      </w:r>
                      <w:r w:rsidR="004A5E23" w:rsidRPr="00490CEF">
                        <w:rPr>
                          <w:sz w:val="18"/>
                          <w:szCs w:val="18"/>
                        </w:rPr>
                        <w:t>oe Coughlin</w:t>
                      </w:r>
                      <w:r w:rsidRPr="00490CEF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1747C559" w14:textId="20A10243" w:rsidR="0021307F" w:rsidRPr="00490CEF" w:rsidRDefault="0021307F" w:rsidP="00490C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90CEF">
                        <w:rPr>
                          <w:sz w:val="18"/>
                          <w:szCs w:val="18"/>
                        </w:rPr>
                        <w:t>Benchmark Question Solicitation &amp; High Interest Topic Sheets (</w:t>
                      </w:r>
                      <w:r w:rsidR="00A77D77">
                        <w:rPr>
                          <w:sz w:val="18"/>
                          <w:szCs w:val="18"/>
                        </w:rPr>
                        <w:t>Scott Leach</w:t>
                      </w:r>
                      <w:r w:rsidRPr="00490CEF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0ECA93FF" w14:textId="23CE5DEB" w:rsidR="0021307F" w:rsidRPr="00490CEF" w:rsidRDefault="0021307F" w:rsidP="00490C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90CEF">
                        <w:rPr>
                          <w:sz w:val="18"/>
                          <w:szCs w:val="18"/>
                        </w:rPr>
                        <w:t>Elections this meeting (J</w:t>
                      </w:r>
                      <w:r w:rsidR="00F2756D" w:rsidRPr="00490CEF">
                        <w:rPr>
                          <w:sz w:val="18"/>
                          <w:szCs w:val="18"/>
                        </w:rPr>
                        <w:t>oe Coughlin</w:t>
                      </w:r>
                      <w:r w:rsidR="00767552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0C9C59CF" w14:textId="77777777" w:rsidR="0021307F" w:rsidRDefault="0021307F" w:rsidP="0021307F">
                      <w:pPr>
                        <w:pStyle w:val="Default"/>
                        <w:ind w:left="2250" w:hanging="2250"/>
                        <w:rPr>
                          <w:rFonts w:ascii="Times New Roman" w:hAnsi="Times New Roman" w:cs="Times New Roman"/>
                          <w:bCs/>
                          <w:color w:val="FF0000"/>
                        </w:rPr>
                      </w:pPr>
                    </w:p>
                    <w:p w14:paraId="6AF47EA2" w14:textId="05B583CD" w:rsidR="00841BFB" w:rsidRDefault="0021307F" w:rsidP="006C2E6A">
                      <w:pPr>
                        <w:pStyle w:val="Default"/>
                        <w:ind w:left="1440" w:hanging="144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0C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3:15 – </w:t>
                      </w:r>
                      <w:r w:rsidR="00D04A3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</w:t>
                      </w:r>
                      <w:r w:rsidRPr="00490C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:</w:t>
                      </w:r>
                      <w:r w:rsidR="00D04A3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15</w:t>
                      </w:r>
                      <w:r w:rsidRPr="00490C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pm</w:t>
                      </w:r>
                      <w:r w:rsidRPr="00490CEF">
                        <w:rPr>
                          <w:sz w:val="18"/>
                          <w:szCs w:val="18"/>
                        </w:rPr>
                        <w:tab/>
                      </w:r>
                      <w:r w:rsidRPr="00490C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Presentation</w:t>
                      </w:r>
                      <w:r w:rsidR="0076755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: </w:t>
                      </w:r>
                      <w:r w:rsidR="00161A4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Joseph Jaegers </w:t>
                      </w:r>
                      <w:r w:rsidR="00E65A3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– </w:t>
                      </w:r>
                      <w:r w:rsidR="00161A4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Lasalle</w:t>
                      </w:r>
                      <w:r w:rsidR="00CF118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Bottom Head Drain Project</w:t>
                      </w:r>
                      <w:r w:rsidR="00161A4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B23DACC" w14:textId="77777777" w:rsidR="00841BFB" w:rsidRDefault="00841BFB" w:rsidP="006C2E6A">
                      <w:pPr>
                        <w:pStyle w:val="Default"/>
                        <w:ind w:left="1440" w:hanging="144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6A14D0AF" w14:textId="42D0C8DA" w:rsidR="0021307F" w:rsidRPr="00490CEF" w:rsidRDefault="0021307F" w:rsidP="006C2E6A">
                      <w:pPr>
                        <w:pStyle w:val="Default"/>
                        <w:ind w:left="1440" w:hanging="1440"/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</w:pPr>
                      <w:r w:rsidRPr="00490C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4:15 – 4:20 pm</w:t>
                      </w:r>
                      <w:r w:rsidRPr="00490C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Adjourn Day 1 (</w:t>
                      </w:r>
                      <w:r w:rsidRPr="00490CEF"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  <w:t>J</w:t>
                      </w:r>
                      <w:r w:rsidR="00712BE7"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  <w:t>oe Coughlin</w:t>
                      </w:r>
                      <w:r w:rsidRPr="00490CEF"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3B96C92D" w14:textId="77777777" w:rsidR="0021307F" w:rsidRPr="00490CEF" w:rsidRDefault="0021307F" w:rsidP="0021307F">
                      <w:pPr>
                        <w:pStyle w:val="Default"/>
                        <w:ind w:left="2250" w:hanging="225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22B0AA00" w14:textId="5D44F170" w:rsidR="0021307F" w:rsidRPr="00490CEF" w:rsidRDefault="0021307F" w:rsidP="006C2E6A">
                      <w:pPr>
                        <w:pStyle w:val="Default"/>
                        <w:ind w:left="1440" w:hanging="144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0C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4:30 – 4:50 pm</w:t>
                      </w:r>
                      <w:r w:rsidR="006C2E6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490C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Steering Committee Meeting</w:t>
                      </w:r>
                    </w:p>
                    <w:p w14:paraId="6E7695FE" w14:textId="77777777" w:rsidR="0021307F" w:rsidRPr="00490CEF" w:rsidRDefault="0021307F" w:rsidP="0021307F">
                      <w:pPr>
                        <w:tabs>
                          <w:tab w:val="left" w:pos="6645"/>
                        </w:tabs>
                        <w:ind w:left="2880"/>
                        <w:rPr>
                          <w:sz w:val="18"/>
                          <w:szCs w:val="18"/>
                        </w:rPr>
                      </w:pPr>
                      <w:r w:rsidRPr="00490CEF"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37D3852F" w14:textId="7C65BEC7" w:rsidR="009D71F6" w:rsidRPr="00490CEF" w:rsidRDefault="0021307F" w:rsidP="0021307F">
                      <w:pPr>
                        <w:pStyle w:val="BodyText03"/>
                        <w:rPr>
                          <w:sz w:val="18"/>
                          <w:szCs w:val="18"/>
                        </w:rPr>
                      </w:pPr>
                      <w:r w:rsidRPr="00490CEF">
                        <w:rPr>
                          <w:sz w:val="18"/>
                          <w:szCs w:val="18"/>
                        </w:rPr>
                        <w:t>5:00 – 6:30 pm</w:t>
                      </w:r>
                      <w:r w:rsidR="006C2E6A">
                        <w:rPr>
                          <w:sz w:val="18"/>
                          <w:szCs w:val="18"/>
                        </w:rPr>
                        <w:tab/>
                      </w:r>
                      <w:r w:rsidRPr="00490CEF">
                        <w:rPr>
                          <w:sz w:val="18"/>
                          <w:szCs w:val="18"/>
                        </w:rPr>
                        <w:t>Opening Reception &amp; Vendor Displays</w:t>
                      </w:r>
                    </w:p>
                    <w:p w14:paraId="48A93BC2" w14:textId="77777777" w:rsidR="009D71F6" w:rsidRPr="00D50695" w:rsidRDefault="009D71F6" w:rsidP="00AC3FC2">
                      <w:pPr>
                        <w:pStyle w:val="BodyText03"/>
                      </w:pPr>
                    </w:p>
                    <w:p w14:paraId="1F665998" w14:textId="77777777" w:rsidR="009D71F6" w:rsidRPr="00D50695" w:rsidRDefault="009D71F6" w:rsidP="00AC3FC2">
                      <w:pPr>
                        <w:pStyle w:val="BodyText03"/>
                      </w:pPr>
                    </w:p>
                    <w:p w14:paraId="3487E713" w14:textId="77777777" w:rsidR="009D71F6" w:rsidRPr="0024671E" w:rsidRDefault="009D71F6" w:rsidP="00AC3FC2">
                      <w:pPr>
                        <w:pStyle w:val="BodyText03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D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CC0598" wp14:editId="13999BC9">
                <wp:simplePos x="0" y="0"/>
                <wp:positionH relativeFrom="column">
                  <wp:posOffset>2364740</wp:posOffset>
                </wp:positionH>
                <wp:positionV relativeFrom="paragraph">
                  <wp:posOffset>526415</wp:posOffset>
                </wp:positionV>
                <wp:extent cx="3429000" cy="292735"/>
                <wp:effectExtent l="0" t="0" r="19050" b="12065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92735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ADCF" w14:textId="30CB1F92" w:rsidR="009D71F6" w:rsidRPr="00B1093E" w:rsidRDefault="009C4A02" w:rsidP="00AC3FC2">
                            <w:pPr>
                              <w:pStyle w:val="SUBHEAD02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9C4A0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2F10" w:rsidRPr="00251791">
                              <w:rPr>
                                <w:sz w:val="28"/>
                                <w:szCs w:val="28"/>
                              </w:rPr>
                              <w:t xml:space="preserve"> Day Agenda</w:t>
                            </w:r>
                            <w:r w:rsidR="000264CB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1307F">
                              <w:rPr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 w:rsidR="000264CB">
                              <w:rPr>
                                <w:sz w:val="28"/>
                                <w:szCs w:val="28"/>
                              </w:rPr>
                              <w:t>, J</w:t>
                            </w:r>
                            <w:r w:rsidR="00F907A9">
                              <w:rPr>
                                <w:sz w:val="28"/>
                                <w:szCs w:val="28"/>
                              </w:rPr>
                              <w:t>anuary 2</w:t>
                            </w:r>
                            <w:r w:rsidR="00304A5A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0598" id="Text Box 16" o:spid="_x0000_s1036" type="#_x0000_t202" style="position:absolute;margin-left:186.2pt;margin-top:41.45pt;width:270pt;height:23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" fillcolor="#f1d059" strokeweight="1pt">
                <v:textbox>
                  <w:txbxContent>
                    <w:p w14:paraId="1CF5ADCF" w14:textId="30CB1F92" w:rsidR="009D71F6" w:rsidRPr="00B1093E" w:rsidRDefault="009C4A02" w:rsidP="00AC3FC2">
                      <w:pPr>
                        <w:pStyle w:val="SUBHEAD02"/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9C4A02">
                        <w:rPr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42F10" w:rsidRPr="00251791">
                        <w:rPr>
                          <w:sz w:val="28"/>
                          <w:szCs w:val="28"/>
                        </w:rPr>
                        <w:t xml:space="preserve"> Day Agenda</w:t>
                      </w:r>
                      <w:r w:rsidR="000264CB"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1307F">
                        <w:rPr>
                          <w:sz w:val="28"/>
                          <w:szCs w:val="28"/>
                        </w:rPr>
                        <w:t xml:space="preserve">Monday </w:t>
                      </w:r>
                      <w:r w:rsidR="000264CB">
                        <w:rPr>
                          <w:sz w:val="28"/>
                          <w:szCs w:val="28"/>
                        </w:rPr>
                        <w:t>, J</w:t>
                      </w:r>
                      <w:r w:rsidR="00F907A9">
                        <w:rPr>
                          <w:sz w:val="28"/>
                          <w:szCs w:val="28"/>
                        </w:rPr>
                        <w:t>anuary 2</w:t>
                      </w:r>
                      <w:r w:rsidR="00304A5A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2F8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70F634" wp14:editId="7171EFDB">
                <wp:simplePos x="0" y="0"/>
                <wp:positionH relativeFrom="column">
                  <wp:posOffset>-628650</wp:posOffset>
                </wp:positionH>
                <wp:positionV relativeFrom="paragraph">
                  <wp:posOffset>2847975</wp:posOffset>
                </wp:positionV>
                <wp:extent cx="2782570" cy="3695700"/>
                <wp:effectExtent l="0" t="0" r="0" b="0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E3312" w14:textId="77777777" w:rsidR="00FB06CD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F66431" w14:textId="410B126B" w:rsidR="0021307F" w:rsidRPr="00EB60F1" w:rsidRDefault="0021307F" w:rsidP="0021307F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EB60F1">
                              <w:rPr>
                                <w:bCs/>
                                <w:sz w:val="18"/>
                                <w:szCs w:val="18"/>
                              </w:rPr>
                              <w:t>07:00 – 08:00</w:t>
                            </w:r>
                            <w:r w:rsidRPr="00EB60F1">
                              <w:rPr>
                                <w:bCs/>
                                <w:sz w:val="18"/>
                                <w:szCs w:val="18"/>
                              </w:rPr>
                              <w:tab/>
                              <w:t>Breakfast with Vendors</w:t>
                            </w:r>
                          </w:p>
                          <w:p w14:paraId="126E6FFD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6833CA" w14:textId="6FE1C11F" w:rsidR="000A5DED" w:rsidRPr="0021307F" w:rsidRDefault="0021307F" w:rsidP="000A5D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08:00 – 08:05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  <w:t>Meeting Overview</w:t>
                            </w:r>
                            <w:r w:rsidR="00E52EE1">
                              <w:rPr>
                                <w:sz w:val="18"/>
                                <w:szCs w:val="18"/>
                              </w:rPr>
                              <w:t xml:space="preserve"> (Joe Coughlin)</w:t>
                            </w:r>
                            <w:r w:rsidR="007E344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DED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</w:t>
                            </w:r>
                          </w:p>
                          <w:p w14:paraId="39E5D2D9" w14:textId="77777777" w:rsidR="00917FD5" w:rsidRDefault="00917FD5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C36D35" w14:textId="2E936684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08:05 – 08:10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  <w:t>Safety Mes</w:t>
                            </w:r>
                            <w:r w:rsidR="00E52EE1">
                              <w:rPr>
                                <w:sz w:val="18"/>
                                <w:szCs w:val="18"/>
                              </w:rPr>
                              <w:t>sage (</w:t>
                            </w:r>
                            <w:r w:rsidR="000F47A5">
                              <w:rPr>
                                <w:sz w:val="18"/>
                                <w:szCs w:val="18"/>
                              </w:rPr>
                              <w:t>Scott Leach</w:t>
                            </w:r>
                            <w:r w:rsidR="00E52EE1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="000A5DED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</w:t>
                            </w:r>
                          </w:p>
                          <w:p w14:paraId="0F4143F4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D895DF" w14:textId="237145D4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08:10 – 08:20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  <w:t>Association Group Picture</w:t>
                            </w:r>
                          </w:p>
                          <w:p w14:paraId="70FA689F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18C8915" w14:textId="4BAC69EA" w:rsidR="0021307F" w:rsidRPr="009651AA" w:rsidRDefault="0021307F" w:rsidP="007E3446">
                            <w:pPr>
                              <w:ind w:left="1440" w:hanging="1440"/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08:20 – 09:40</w:t>
                            </w:r>
                            <w:r w:rsidR="008811A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9651AA">
                              <w:rPr>
                                <w:sz w:val="18"/>
                                <w:szCs w:val="18"/>
                              </w:rPr>
                              <w:t xml:space="preserve">Breakout Sessions by Plant Type (Document Successes &amp; Challenges and a Golden Nugget) </w:t>
                            </w:r>
                          </w:p>
                          <w:p w14:paraId="47351014" w14:textId="77777777" w:rsidR="00916FEF" w:rsidRPr="00916FEF" w:rsidRDefault="00916FEF" w:rsidP="00916FE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16FEF">
                              <w:rPr>
                                <w:sz w:val="18"/>
                                <w:szCs w:val="18"/>
                              </w:rPr>
                              <w:t>2 Loop &amp; 3 Loop Westinghouse (John Hertz)</w:t>
                            </w:r>
                          </w:p>
                          <w:p w14:paraId="59B6B2EB" w14:textId="77777777" w:rsidR="00916FEF" w:rsidRPr="00916FEF" w:rsidRDefault="00916FEF" w:rsidP="00916FE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16FEF">
                              <w:rPr>
                                <w:sz w:val="18"/>
                                <w:szCs w:val="18"/>
                              </w:rPr>
                              <w:t>4 Loop Westinghouse (Joe Coughlin)</w:t>
                            </w:r>
                          </w:p>
                          <w:p w14:paraId="50FAD18A" w14:textId="77777777" w:rsidR="00916FEF" w:rsidRPr="00916FEF" w:rsidRDefault="00916FEF" w:rsidP="00916FE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16FEF">
                              <w:rPr>
                                <w:sz w:val="18"/>
                                <w:szCs w:val="18"/>
                              </w:rPr>
                              <w:t>B&amp;W and ICE  (Jonah Morgan)</w:t>
                            </w:r>
                          </w:p>
                          <w:p w14:paraId="414571C0" w14:textId="77777777" w:rsidR="00916FEF" w:rsidRPr="00916FEF" w:rsidRDefault="00916FEF" w:rsidP="00916FE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16FEF">
                              <w:rPr>
                                <w:sz w:val="18"/>
                                <w:szCs w:val="18"/>
                              </w:rPr>
                              <w:t xml:space="preserve">BWR’s and CE (Scott Leach) </w:t>
                            </w:r>
                          </w:p>
                          <w:p w14:paraId="5C930F59" w14:textId="4DD014CF" w:rsidR="0021307F" w:rsidRDefault="0021307F" w:rsidP="0021307F">
                            <w:pPr>
                              <w:ind w:left="2160" w:hanging="2160"/>
                            </w:pPr>
                          </w:p>
                          <w:p w14:paraId="53931876" w14:textId="7223ABE8" w:rsidR="00FB06CD" w:rsidRPr="00F63BAC" w:rsidRDefault="00F63BAC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3BAC">
                              <w:rPr>
                                <w:sz w:val="18"/>
                                <w:szCs w:val="18"/>
                              </w:rPr>
                              <w:t>09:40 – 10:00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E71AD2">
                              <w:rPr>
                                <w:sz w:val="18"/>
                                <w:szCs w:val="18"/>
                              </w:rPr>
                              <w:t>Breakout/Vendor Interface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F634" id="Text Box 23" o:spid="_x0000_s1037" type="#_x0000_t202" style="position:absolute;margin-left:-49.5pt;margin-top:224.25pt;width:219.1pt;height:29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" filled="f" stroked="f">
                <v:textbox>
                  <w:txbxContent>
                    <w:p w14:paraId="6FDE3312" w14:textId="77777777" w:rsidR="00FB06CD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7F66431" w14:textId="410B126B" w:rsidR="0021307F" w:rsidRPr="00EB60F1" w:rsidRDefault="0021307F" w:rsidP="0021307F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EB60F1">
                        <w:rPr>
                          <w:bCs/>
                          <w:sz w:val="18"/>
                          <w:szCs w:val="18"/>
                        </w:rPr>
                        <w:t>07:00 – 08:00</w:t>
                      </w:r>
                      <w:r w:rsidRPr="00EB60F1">
                        <w:rPr>
                          <w:bCs/>
                          <w:sz w:val="18"/>
                          <w:szCs w:val="18"/>
                        </w:rPr>
                        <w:tab/>
                        <w:t>Breakfast with Vendors</w:t>
                      </w:r>
                    </w:p>
                    <w:p w14:paraId="126E6FFD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C6833CA" w14:textId="6FE1C11F" w:rsidR="000A5DED" w:rsidRPr="0021307F" w:rsidRDefault="0021307F" w:rsidP="000A5DED">
                      <w:p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08:00 – 08:05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  <w:t>Meeting Overview</w:t>
                      </w:r>
                      <w:r w:rsidR="00E52EE1">
                        <w:rPr>
                          <w:sz w:val="18"/>
                          <w:szCs w:val="18"/>
                        </w:rPr>
                        <w:t xml:space="preserve"> (Joe Coughlin)</w:t>
                      </w:r>
                      <w:r w:rsidR="007E344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A5DED">
                        <w:rPr>
                          <w:sz w:val="18"/>
                          <w:szCs w:val="18"/>
                        </w:rPr>
                        <w:t xml:space="preserve">                                             </w:t>
                      </w:r>
                    </w:p>
                    <w:p w14:paraId="39E5D2D9" w14:textId="77777777" w:rsidR="00917FD5" w:rsidRDefault="00917FD5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7C36D35" w14:textId="2E936684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08:05 – 08:10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  <w:t>Safety Mes</w:t>
                      </w:r>
                      <w:r w:rsidR="00E52EE1">
                        <w:rPr>
                          <w:sz w:val="18"/>
                          <w:szCs w:val="18"/>
                        </w:rPr>
                        <w:t>sage (</w:t>
                      </w:r>
                      <w:r w:rsidR="000F47A5">
                        <w:rPr>
                          <w:sz w:val="18"/>
                          <w:szCs w:val="18"/>
                        </w:rPr>
                        <w:t>Scott Leach</w:t>
                      </w:r>
                      <w:r w:rsidR="00E52EE1">
                        <w:rPr>
                          <w:sz w:val="18"/>
                          <w:szCs w:val="18"/>
                        </w:rPr>
                        <w:t>)</w:t>
                      </w:r>
                      <w:r w:rsidR="000A5DED">
                        <w:rPr>
                          <w:sz w:val="18"/>
                          <w:szCs w:val="18"/>
                        </w:rPr>
                        <w:t xml:space="preserve">                                              </w:t>
                      </w:r>
                    </w:p>
                    <w:p w14:paraId="0F4143F4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5D895DF" w14:textId="237145D4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08:10 – 08:20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  <w:t>Association Group Picture</w:t>
                      </w:r>
                    </w:p>
                    <w:p w14:paraId="70FA689F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18C8915" w14:textId="4BAC69EA" w:rsidR="0021307F" w:rsidRPr="009651AA" w:rsidRDefault="0021307F" w:rsidP="007E3446">
                      <w:pPr>
                        <w:ind w:left="1440" w:hanging="1440"/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08:20 – 09:40</w:t>
                      </w:r>
                      <w:r w:rsidR="008811A0">
                        <w:rPr>
                          <w:sz w:val="18"/>
                          <w:szCs w:val="18"/>
                        </w:rPr>
                        <w:tab/>
                      </w:r>
                      <w:r w:rsidRPr="009651AA">
                        <w:rPr>
                          <w:sz w:val="18"/>
                          <w:szCs w:val="18"/>
                        </w:rPr>
                        <w:t xml:space="preserve">Breakout Sessions by Plant Type (Document Successes &amp; Challenges and a Golden Nugget) </w:t>
                      </w:r>
                    </w:p>
                    <w:p w14:paraId="47351014" w14:textId="77777777" w:rsidR="00916FEF" w:rsidRPr="00916FEF" w:rsidRDefault="00916FEF" w:rsidP="00916FE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sz w:val="18"/>
                          <w:szCs w:val="18"/>
                        </w:rPr>
                      </w:pPr>
                      <w:r w:rsidRPr="00916FEF">
                        <w:rPr>
                          <w:sz w:val="18"/>
                          <w:szCs w:val="18"/>
                        </w:rPr>
                        <w:t>2 Loop &amp; 3 Loop Westinghouse (John Hertz)</w:t>
                      </w:r>
                    </w:p>
                    <w:p w14:paraId="59B6B2EB" w14:textId="77777777" w:rsidR="00916FEF" w:rsidRPr="00916FEF" w:rsidRDefault="00916FEF" w:rsidP="00916FE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sz w:val="18"/>
                          <w:szCs w:val="18"/>
                        </w:rPr>
                      </w:pPr>
                      <w:r w:rsidRPr="00916FEF">
                        <w:rPr>
                          <w:sz w:val="18"/>
                          <w:szCs w:val="18"/>
                        </w:rPr>
                        <w:t>4 Loop Westinghouse (Joe Coughlin)</w:t>
                      </w:r>
                    </w:p>
                    <w:p w14:paraId="50FAD18A" w14:textId="77777777" w:rsidR="00916FEF" w:rsidRPr="00916FEF" w:rsidRDefault="00916FEF" w:rsidP="00916FE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sz w:val="18"/>
                          <w:szCs w:val="18"/>
                        </w:rPr>
                      </w:pPr>
                      <w:r w:rsidRPr="00916FEF">
                        <w:rPr>
                          <w:sz w:val="18"/>
                          <w:szCs w:val="18"/>
                        </w:rPr>
                        <w:t>B&amp;W and ICE  (Jonah Morgan)</w:t>
                      </w:r>
                    </w:p>
                    <w:p w14:paraId="414571C0" w14:textId="77777777" w:rsidR="00916FEF" w:rsidRPr="00916FEF" w:rsidRDefault="00916FEF" w:rsidP="00916FE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sz w:val="18"/>
                          <w:szCs w:val="18"/>
                        </w:rPr>
                      </w:pPr>
                      <w:r w:rsidRPr="00916FEF">
                        <w:rPr>
                          <w:sz w:val="18"/>
                          <w:szCs w:val="18"/>
                        </w:rPr>
                        <w:t xml:space="preserve">BWR’s and CE (Scott Leach) </w:t>
                      </w:r>
                    </w:p>
                    <w:p w14:paraId="5C930F59" w14:textId="4DD014CF" w:rsidR="0021307F" w:rsidRDefault="0021307F" w:rsidP="0021307F">
                      <w:pPr>
                        <w:ind w:left="2160" w:hanging="2160"/>
                      </w:pPr>
                    </w:p>
                    <w:p w14:paraId="53931876" w14:textId="7223ABE8" w:rsidR="00FB06CD" w:rsidRPr="00F63BAC" w:rsidRDefault="00F63BAC" w:rsidP="00FB06CD">
                      <w:pPr>
                        <w:rPr>
                          <w:sz w:val="18"/>
                          <w:szCs w:val="18"/>
                        </w:rPr>
                      </w:pPr>
                      <w:r w:rsidRPr="00F63BAC">
                        <w:rPr>
                          <w:sz w:val="18"/>
                          <w:szCs w:val="18"/>
                        </w:rPr>
                        <w:t>09:40 – 10:00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="00E71AD2">
                        <w:rPr>
                          <w:sz w:val="18"/>
                          <w:szCs w:val="18"/>
                        </w:rPr>
                        <w:t>Breakout/Vendor Interface</w:t>
                      </w:r>
                    </w:p>
                  </w:txbxContent>
                </v:textbox>
              </v:shape>
            </w:pict>
          </mc:Fallback>
        </mc:AlternateContent>
      </w:r>
      <w:r w:rsidR="00FB06C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35CD0A" wp14:editId="5A025FE6">
                <wp:simplePos x="0" y="0"/>
                <wp:positionH relativeFrom="column">
                  <wp:posOffset>-700873</wp:posOffset>
                </wp:positionH>
                <wp:positionV relativeFrom="paragraph">
                  <wp:posOffset>2461846</wp:posOffset>
                </wp:positionV>
                <wp:extent cx="2889739" cy="552659"/>
                <wp:effectExtent l="0" t="0" r="25400" b="19050"/>
                <wp:wrapNone/>
                <wp:docPr id="3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739" cy="552659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D7E07" w14:textId="3F452043" w:rsidR="003C243A" w:rsidRPr="00251791" w:rsidRDefault="009C4A02" w:rsidP="008473BE">
                            <w:pPr>
                              <w:pStyle w:val="SUBHEAD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8473BE">
                              <w:rPr>
                                <w:sz w:val="28"/>
                                <w:szCs w:val="28"/>
                              </w:rPr>
                              <w:t>nd</w:t>
                            </w:r>
                            <w:r w:rsidR="003C243A" w:rsidRPr="00251791">
                              <w:rPr>
                                <w:sz w:val="28"/>
                                <w:szCs w:val="28"/>
                              </w:rPr>
                              <w:t xml:space="preserve"> Day Agenda</w:t>
                            </w:r>
                            <w:r w:rsidR="004C36F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73BE">
                              <w:rPr>
                                <w:sz w:val="28"/>
                                <w:szCs w:val="28"/>
                              </w:rPr>
                              <w:t>-Tuesday</w:t>
                            </w:r>
                            <w:r w:rsidR="004C36FD">
                              <w:rPr>
                                <w:sz w:val="28"/>
                                <w:szCs w:val="28"/>
                              </w:rPr>
                              <w:t>, J</w:t>
                            </w:r>
                            <w:r w:rsidR="00FB06CD">
                              <w:rPr>
                                <w:sz w:val="28"/>
                                <w:szCs w:val="28"/>
                              </w:rPr>
                              <w:t>an</w:t>
                            </w:r>
                            <w:r w:rsidR="008473BE">
                              <w:rPr>
                                <w:sz w:val="28"/>
                                <w:szCs w:val="28"/>
                              </w:rPr>
                              <w:t>uary 2</w:t>
                            </w:r>
                            <w:r w:rsidR="002758F0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FB06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CD0A" id="Text Box 52" o:spid="_x0000_s1038" type="#_x0000_t202" style="position:absolute;margin-left:-55.2pt;margin-top:193.85pt;width:227.5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" fillcolor="#f1d059" strokeweight="1pt">
                <v:textbox>
                  <w:txbxContent>
                    <w:p w14:paraId="2DAD7E07" w14:textId="3F452043" w:rsidR="003C243A" w:rsidRPr="00251791" w:rsidRDefault="009C4A02" w:rsidP="008473BE">
                      <w:pPr>
                        <w:pStyle w:val="SUBHEAD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8473BE">
                        <w:rPr>
                          <w:sz w:val="28"/>
                          <w:szCs w:val="28"/>
                        </w:rPr>
                        <w:t>nd</w:t>
                      </w:r>
                      <w:r w:rsidR="003C243A" w:rsidRPr="00251791">
                        <w:rPr>
                          <w:sz w:val="28"/>
                          <w:szCs w:val="28"/>
                        </w:rPr>
                        <w:t xml:space="preserve"> Day Agenda</w:t>
                      </w:r>
                      <w:r w:rsidR="004C36F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473BE">
                        <w:rPr>
                          <w:sz w:val="28"/>
                          <w:szCs w:val="28"/>
                        </w:rPr>
                        <w:t>-Tuesday</w:t>
                      </w:r>
                      <w:r w:rsidR="004C36FD">
                        <w:rPr>
                          <w:sz w:val="28"/>
                          <w:szCs w:val="28"/>
                        </w:rPr>
                        <w:t>, J</w:t>
                      </w:r>
                      <w:r w:rsidR="00FB06CD">
                        <w:rPr>
                          <w:sz w:val="28"/>
                          <w:szCs w:val="28"/>
                        </w:rPr>
                        <w:t>an</w:t>
                      </w:r>
                      <w:r w:rsidR="008473BE">
                        <w:rPr>
                          <w:sz w:val="28"/>
                          <w:szCs w:val="28"/>
                        </w:rPr>
                        <w:t>uary 2</w:t>
                      </w:r>
                      <w:r w:rsidR="002758F0">
                        <w:rPr>
                          <w:sz w:val="28"/>
                          <w:szCs w:val="28"/>
                        </w:rPr>
                        <w:t>3</w:t>
                      </w:r>
                      <w:r w:rsidR="00FB06C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648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36E80A" wp14:editId="2D68328A">
                <wp:simplePos x="0" y="0"/>
                <wp:positionH relativeFrom="column">
                  <wp:posOffset>-703385</wp:posOffset>
                </wp:positionH>
                <wp:positionV relativeFrom="paragraph">
                  <wp:posOffset>486508</wp:posOffset>
                </wp:positionV>
                <wp:extent cx="2760345" cy="1928446"/>
                <wp:effectExtent l="0" t="76200" r="97155" b="15240"/>
                <wp:wrapNone/>
                <wp:docPr id="3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19284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D9ACD1" w14:textId="77777777" w:rsidR="001106FD" w:rsidRDefault="001106FD" w:rsidP="001106FD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80E97">
                              <w:rPr>
                                <w:sz w:val="18"/>
                                <w:szCs w:val="18"/>
                                <w:u w:val="single"/>
                              </w:rPr>
                              <w:t>Things to Consider:</w:t>
                            </w:r>
                          </w:p>
                          <w:p w14:paraId="64C783CC" w14:textId="77777777" w:rsidR="00E91D0D" w:rsidRPr="00B80E97" w:rsidRDefault="00E91D0D" w:rsidP="001106FD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51819F3" w14:textId="454EFC3A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 xml:space="preserve">Benchmark question solicitation - Typically the group makes a list </w:t>
                            </w:r>
                            <w:r w:rsidR="00AD0E17" w:rsidRPr="0043648A">
                              <w:rPr>
                                <w:sz w:val="16"/>
                                <w:szCs w:val="16"/>
                              </w:rPr>
                              <w:t>of</w:t>
                            </w:r>
                            <w:r w:rsidR="00343E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D0E17" w:rsidRPr="0043648A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43648A">
                              <w:rPr>
                                <w:sz w:val="16"/>
                                <w:szCs w:val="16"/>
                              </w:rPr>
                              <w:t xml:space="preserve"> - 4 questions, which will be discussed roundtable fashion later in the meeting. </w:t>
                            </w:r>
                            <w:r w:rsidR="00AD0E17" w:rsidRPr="0043648A">
                              <w:rPr>
                                <w:sz w:val="16"/>
                                <w:szCs w:val="16"/>
                              </w:rPr>
                              <w:t xml:space="preserve">Please consider if you have a question that </w:t>
                            </w:r>
                            <w:r w:rsidR="00AD0E17">
                              <w:rPr>
                                <w:sz w:val="16"/>
                                <w:szCs w:val="16"/>
                              </w:rPr>
                              <w:t xml:space="preserve">where </w:t>
                            </w:r>
                            <w:r w:rsidR="00AD0E17" w:rsidRPr="0043648A">
                              <w:rPr>
                                <w:sz w:val="16"/>
                                <w:szCs w:val="16"/>
                              </w:rPr>
                              <w:t>you would like industry feedback</w:t>
                            </w:r>
                            <w:r w:rsidR="00AD0E17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8A86E40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>High Interest Topic Sheets - Another way to solicit industry feedback. Just list your question on a provided form and we will pass it around to gather answers.</w:t>
                            </w:r>
                          </w:p>
                          <w:p w14:paraId="109A411B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>Vendor Presentations - A short presentation from each vendor.</w:t>
                            </w:r>
                          </w:p>
                          <w:p w14:paraId="08C05099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 xml:space="preserve">Breakout Session (Document Successes) - What works well at your plant? </w:t>
                            </w:r>
                            <w:r w:rsidR="0043648A" w:rsidRPr="004364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648A">
                              <w:rPr>
                                <w:sz w:val="16"/>
                                <w:szCs w:val="16"/>
                              </w:rPr>
                              <w:t>Please come prepared to share at least two items during this session.</w:t>
                            </w:r>
                            <w:r w:rsidRPr="0043648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4E0C25E" w14:textId="77777777" w:rsidR="001106FD" w:rsidRDefault="001106FD" w:rsidP="001106FD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D8D603F" w14:textId="77777777" w:rsidR="001106FD" w:rsidRPr="004102FB" w:rsidRDefault="001106FD" w:rsidP="001106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43B23165" w14:textId="77777777" w:rsidR="001106FD" w:rsidRPr="004102FB" w:rsidRDefault="001106FD" w:rsidP="001106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261DC7BC" w14:textId="77777777" w:rsidR="001106FD" w:rsidRPr="004102FB" w:rsidRDefault="001106FD" w:rsidP="001106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5F843B2E" w14:textId="77777777" w:rsidR="001106FD" w:rsidRDefault="001106FD" w:rsidP="001106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6E80A" id="_x0000_s1039" type="#_x0000_t202" style="position:absolute;margin-left:-55.4pt;margin-top:38.3pt;width:217.35pt;height:15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" fillcolor="#95b3d7 [1940]" strokecolor="#943634 [2405]" strokeweight="1pt">
                <v:fill color2="#95b3d7 [1940]" rotate="t" focusposition=".5,.5" focussize="" colors="0 #b7d0f1;.5 #d2e0f5;1 #e8effa" focus="100%" type="gradientRadial"/>
                <v:shadow on="t" color="#622423 [1605]" opacity=".5" offset="6pt,-6pt"/>
                <v:textbox>
                  <w:txbxContent>
                    <w:p w14:paraId="27D9ACD1" w14:textId="77777777" w:rsidR="001106FD" w:rsidRDefault="001106FD" w:rsidP="001106FD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B80E97">
                        <w:rPr>
                          <w:sz w:val="18"/>
                          <w:szCs w:val="18"/>
                          <w:u w:val="single"/>
                        </w:rPr>
                        <w:t>Things to Consider:</w:t>
                      </w:r>
                    </w:p>
                    <w:p w14:paraId="64C783CC" w14:textId="77777777" w:rsidR="00E91D0D" w:rsidRPr="00B80E97" w:rsidRDefault="00E91D0D" w:rsidP="001106FD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551819F3" w14:textId="454EFC3A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 xml:space="preserve">Benchmark question solicitation - Typically the group makes a list </w:t>
                      </w:r>
                      <w:r w:rsidR="00AD0E17" w:rsidRPr="0043648A">
                        <w:rPr>
                          <w:sz w:val="16"/>
                          <w:szCs w:val="16"/>
                        </w:rPr>
                        <w:t>of</w:t>
                      </w:r>
                      <w:r w:rsidR="00343E9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D0E17" w:rsidRPr="0043648A">
                        <w:rPr>
                          <w:sz w:val="16"/>
                          <w:szCs w:val="16"/>
                        </w:rPr>
                        <w:t>3</w:t>
                      </w:r>
                      <w:r w:rsidRPr="0043648A">
                        <w:rPr>
                          <w:sz w:val="16"/>
                          <w:szCs w:val="16"/>
                        </w:rPr>
                        <w:t xml:space="preserve"> - 4 questions, which will be discussed roundtable fashion later in the meeting. </w:t>
                      </w:r>
                      <w:r w:rsidR="00AD0E17" w:rsidRPr="0043648A">
                        <w:rPr>
                          <w:sz w:val="16"/>
                          <w:szCs w:val="16"/>
                        </w:rPr>
                        <w:t xml:space="preserve">Please consider if you have a question that </w:t>
                      </w:r>
                      <w:r w:rsidR="00AD0E17">
                        <w:rPr>
                          <w:sz w:val="16"/>
                          <w:szCs w:val="16"/>
                        </w:rPr>
                        <w:t xml:space="preserve">where </w:t>
                      </w:r>
                      <w:r w:rsidR="00AD0E17" w:rsidRPr="0043648A">
                        <w:rPr>
                          <w:sz w:val="16"/>
                          <w:szCs w:val="16"/>
                        </w:rPr>
                        <w:t>you would like industry feedback</w:t>
                      </w:r>
                      <w:r w:rsidR="00AD0E17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14:paraId="18A86E40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>High Interest Topic Sheets - Another way to solicit industry feedback. Just list your question on a provided form and we will pass it around to gather answers.</w:t>
                      </w:r>
                    </w:p>
                    <w:p w14:paraId="109A411B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>Vendor Presentations - A short presentation from each vendor.</w:t>
                      </w:r>
                    </w:p>
                    <w:p w14:paraId="08C05099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 xml:space="preserve">Breakout Session (Document Successes) - What works well at your plant? </w:t>
                      </w:r>
                      <w:r w:rsidR="0043648A" w:rsidRPr="0043648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3648A">
                        <w:rPr>
                          <w:sz w:val="16"/>
                          <w:szCs w:val="16"/>
                        </w:rPr>
                        <w:t>Please come prepared to share at least two items during this session.</w:t>
                      </w:r>
                      <w:r w:rsidRPr="0043648A">
                        <w:rPr>
                          <w:noProof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4E0C25E" w14:textId="77777777" w:rsidR="001106FD" w:rsidRDefault="001106FD" w:rsidP="001106FD">
                      <w:pPr>
                        <w:pStyle w:val="ListParagraph"/>
                        <w:ind w:left="360"/>
                        <w:jc w:val="center"/>
                        <w:rPr>
                          <w:noProof/>
                        </w:rPr>
                      </w:pPr>
                    </w:p>
                    <w:p w14:paraId="4D8D603F" w14:textId="77777777" w:rsidR="001106FD" w:rsidRPr="004102FB" w:rsidRDefault="001106FD" w:rsidP="001106FD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43B23165" w14:textId="77777777" w:rsidR="001106FD" w:rsidRPr="004102FB" w:rsidRDefault="001106FD" w:rsidP="001106FD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261DC7BC" w14:textId="77777777" w:rsidR="001106FD" w:rsidRPr="004102FB" w:rsidRDefault="001106FD" w:rsidP="001106FD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5F843B2E" w14:textId="77777777" w:rsidR="001106FD" w:rsidRDefault="001106FD" w:rsidP="001106FD"/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C9DA21" wp14:editId="5CC223E4">
                <wp:simplePos x="0" y="0"/>
                <wp:positionH relativeFrom="column">
                  <wp:posOffset>-919480</wp:posOffset>
                </wp:positionH>
                <wp:positionV relativeFrom="paragraph">
                  <wp:posOffset>8003540</wp:posOffset>
                </wp:positionV>
                <wp:extent cx="7315200" cy="810260"/>
                <wp:effectExtent l="4445" t="254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C1785" w14:textId="77777777" w:rsidR="009D71F6" w:rsidRPr="00BE4607" w:rsidRDefault="00C34DE3">
                            <w:pP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5F065F" wp14:editId="35842BC6">
                                  <wp:extent cx="461010" cy="716915"/>
                                  <wp:effectExtent l="19050" t="0" r="0" b="0"/>
                                  <wp:docPr id="58" name="Picture 14" descr="C:\Documents and Settings\dlp8236\Local Settings\Temporary Internet Files\Content.IE5\WQXX73G0\MC90002404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Documents and Settings\dlp8236\Local Settings\Temporary Internet Files\Content.IE5\WQXX73G0\MC90002404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010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ascii="Times" w:hAnsi="Times"/>
                                <w:i/>
                                <w:noProof/>
                                <w:color w:val="00467F"/>
                              </w:rPr>
                              <w:drawing>
                                <wp:inline distT="0" distB="0" distL="0" distR="0" wp14:anchorId="2A902CCA" wp14:editId="781308DC">
                                  <wp:extent cx="914400" cy="709295"/>
                                  <wp:effectExtent l="19050" t="0" r="0" b="0"/>
                                  <wp:docPr id="59" name="Picture 15" descr="C:\Documents and Settings\dlp8236\Local Settings\Temporary Internet Files\Content.IE5\B8PH5033\MC90024108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Documents and Settings\dlp8236\Local Settings\Temporary Internet Files\Content.IE5\B8PH5033\MC90024108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0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" w:hAnsi="Times"/>
                                <w:i/>
                                <w:noProof/>
                                <w:color w:val="00467F"/>
                              </w:rPr>
                              <w:drawing>
                                <wp:inline distT="0" distB="0" distL="0" distR="0" wp14:anchorId="0D47EB11" wp14:editId="1B11AA7E">
                                  <wp:extent cx="526415" cy="716915"/>
                                  <wp:effectExtent l="19050" t="0" r="6985" b="0"/>
                                  <wp:docPr id="60" name="Picture 16" descr="C:\Documents and Settings\dlp8236\Local Settings\Temporary Internet Files\Content.IE5\ISDIQPTK\MC90024202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Documents and Settings\dlp8236\Local Settings\Temporary Internet Files\Content.IE5\ISDIQPTK\MC90024202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15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9DA21" id="Text Box 20" o:spid="_x0000_s1040" type="#_x0000_t202" style="position:absolute;margin-left:-72.4pt;margin-top:630.2pt;width:8in;height:6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" filled="f" stroked="f">
                <v:textbox>
                  <w:txbxContent>
                    <w:p w14:paraId="2E6C1785" w14:textId="77777777" w:rsidR="009D71F6" w:rsidRPr="00BE4607" w:rsidRDefault="00C34DE3">
                      <w:pPr>
                        <w:rPr>
                          <w:rFonts w:ascii="Times" w:hAnsi="Times"/>
                          <w:i/>
                          <w:color w:val="00467F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00"/>
                          <w:sz w:val="18"/>
                          <w:szCs w:val="18"/>
                        </w:rPr>
                        <w:drawing>
                          <wp:inline distT="0" distB="0" distL="0" distR="0" wp14:anchorId="015F065F" wp14:editId="35842BC6">
                            <wp:extent cx="461010" cy="716915"/>
                            <wp:effectExtent l="19050" t="0" r="0" b="0"/>
                            <wp:docPr id="58" name="Picture 14" descr="C:\Documents and Settings\dlp8236\Local Settings\Temporary Internet Files\Content.IE5\WQXX73G0\MC90002404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Documents and Settings\dlp8236\Local Settings\Temporary Internet Files\Content.IE5\WQXX73G0\MC90002404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01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" w:hAnsi="Times"/>
                          <w:i/>
                          <w:color w:val="00467F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ascii="Times" w:hAnsi="Times"/>
                          <w:i/>
                          <w:noProof/>
                          <w:color w:val="00467F"/>
                        </w:rPr>
                        <w:drawing>
                          <wp:inline distT="0" distB="0" distL="0" distR="0" wp14:anchorId="2A902CCA" wp14:editId="781308DC">
                            <wp:extent cx="914400" cy="709295"/>
                            <wp:effectExtent l="19050" t="0" r="0" b="0"/>
                            <wp:docPr id="59" name="Picture 15" descr="C:\Documents and Settings\dlp8236\Local Settings\Temporary Internet Files\Content.IE5\B8PH5033\MC90024108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Documents and Settings\dlp8236\Local Settings\Temporary Internet Files\Content.IE5\B8PH5033\MC90024108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0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" w:hAnsi="Times"/>
                          <w:i/>
                          <w:color w:val="00467F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" w:hAnsi="Times"/>
                          <w:i/>
                          <w:noProof/>
                          <w:color w:val="00467F"/>
                        </w:rPr>
                        <w:drawing>
                          <wp:inline distT="0" distB="0" distL="0" distR="0" wp14:anchorId="0D47EB11" wp14:editId="1B11AA7E">
                            <wp:extent cx="526415" cy="716915"/>
                            <wp:effectExtent l="19050" t="0" r="6985" b="0"/>
                            <wp:docPr id="60" name="Picture 16" descr="C:\Documents and Settings\dlp8236\Local Settings\Temporary Internet Files\Content.IE5\ISDIQPTK\MC90024202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Documents and Settings\dlp8236\Local Settings\Temporary Internet Files\Content.IE5\ISDIQPTK\MC90024202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15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7BE11" wp14:editId="3B735CA8">
                <wp:simplePos x="0" y="0"/>
                <wp:positionH relativeFrom="column">
                  <wp:posOffset>-675005</wp:posOffset>
                </wp:positionH>
                <wp:positionV relativeFrom="paragraph">
                  <wp:posOffset>-446405</wp:posOffset>
                </wp:positionV>
                <wp:extent cx="6810375" cy="563245"/>
                <wp:effectExtent l="10795" t="10795" r="8255" b="6985"/>
                <wp:wrapNone/>
                <wp:docPr id="3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0BF825" w14:textId="78A1E3D8" w:rsidR="00904DD5" w:rsidRPr="00904DD5" w:rsidRDefault="0021307F" w:rsidP="00904DD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202</w:t>
                            </w:r>
                            <w:r w:rsidR="00513BBE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4</w:t>
                            </w:r>
                            <w:r w:rsidR="00202649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04DD5" w:rsidRPr="00904DD5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RP</w:t>
                            </w:r>
                            <w:r w:rsidR="008473BE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-</w:t>
                            </w:r>
                            <w:r w:rsidR="00904DD5" w:rsidRPr="00904DD5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ALARA Association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7BE11" id="Text Box 56" o:spid="_x0000_s1041" type="#_x0000_t202" style="position:absolute;margin-left:-53.15pt;margin-top:-35.15pt;width:536.25pt;height:4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" filled="f">
                <v:textbox>
                  <w:txbxContent>
                    <w:p w14:paraId="3B0BF825" w14:textId="78A1E3D8" w:rsidR="00904DD5" w:rsidRPr="00904DD5" w:rsidRDefault="0021307F" w:rsidP="00904DD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202</w:t>
                      </w:r>
                      <w:r w:rsidR="00513BBE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4</w:t>
                      </w:r>
                      <w:r w:rsidR="00202649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904DD5" w:rsidRPr="00904DD5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RP</w:t>
                      </w:r>
                      <w:r w:rsidR="008473BE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-</w:t>
                      </w:r>
                      <w:r w:rsidR="00904DD5" w:rsidRPr="00904DD5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ALARA Association Meeting</w:t>
                      </w:r>
                    </w:p>
                  </w:txbxContent>
                </v:textbox>
              </v:shape>
            </w:pict>
          </mc:Fallback>
        </mc:AlternateContent>
      </w:r>
      <w:r w:rsidR="00B53DD8">
        <w:rPr>
          <w:noProof/>
          <w:szCs w:val="20"/>
        </w:rPr>
        <w:drawing>
          <wp:anchor distT="0" distB="0" distL="114300" distR="114300" simplePos="0" relativeHeight="251659264" behindDoc="1" locked="0" layoutInCell="1" allowOverlap="1" wp14:anchorId="53B661A3" wp14:editId="16CC846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19050" t="0" r="0" b="0"/>
            <wp:wrapNone/>
            <wp:docPr id="28" name="Picture 28" descr="Classic_Newsletter_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assic_Newsletter_p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013E1D" wp14:editId="2DB8A352">
                <wp:simplePos x="0" y="0"/>
                <wp:positionH relativeFrom="column">
                  <wp:posOffset>-634365</wp:posOffset>
                </wp:positionH>
                <wp:positionV relativeFrom="paragraph">
                  <wp:posOffset>6974840</wp:posOffset>
                </wp:positionV>
                <wp:extent cx="6858000" cy="571500"/>
                <wp:effectExtent l="3810" t="2540" r="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B20D1" w14:textId="77777777" w:rsidR="009D71F6" w:rsidRPr="00C533C9" w:rsidRDefault="00C533C9" w:rsidP="00C533C9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33C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Suggestions on Technical Presentations or specific speakers are welcome.</w:t>
                            </w:r>
                          </w:p>
                          <w:p w14:paraId="6846E503" w14:textId="77777777" w:rsidR="009D71F6" w:rsidRPr="005168AF" w:rsidRDefault="009D71F6" w:rsidP="009D71F6">
                            <w:pPr>
                              <w:rPr>
                                <w:rFonts w:ascii="Times" w:hAnsi="Time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3E1D" id="Text Box 19" o:spid="_x0000_s1042" type="#_x0000_t202" style="position:absolute;margin-left:-49.95pt;margin-top:549.2pt;width:540pt;height: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" filled="f" stroked="f">
                <v:textbox>
                  <w:txbxContent>
                    <w:p w14:paraId="669B20D1" w14:textId="77777777" w:rsidR="009D71F6" w:rsidRPr="00C533C9" w:rsidRDefault="00C533C9" w:rsidP="00C533C9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33C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Suggestions on Technical Presentations or specific speakers are welcome.</w:t>
                      </w:r>
                    </w:p>
                    <w:p w14:paraId="6846E503" w14:textId="77777777" w:rsidR="009D71F6" w:rsidRPr="005168AF" w:rsidRDefault="009D71F6" w:rsidP="009D71F6">
                      <w:pPr>
                        <w:rPr>
                          <w:rFonts w:ascii="Times" w:hAnsi="Time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6F56AC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FCC7F" wp14:editId="0007CC5F">
                <wp:simplePos x="0" y="0"/>
                <wp:positionH relativeFrom="column">
                  <wp:posOffset>1905000</wp:posOffset>
                </wp:positionH>
                <wp:positionV relativeFrom="paragraph">
                  <wp:posOffset>876300</wp:posOffset>
                </wp:positionV>
                <wp:extent cx="4090035" cy="4343400"/>
                <wp:effectExtent l="0" t="0" r="0" b="0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03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F9142" w14:textId="77777777" w:rsidR="00B0203A" w:rsidRDefault="00B0203A" w:rsidP="00731B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D45C20" w14:textId="6D873944" w:rsidR="00FB06CD" w:rsidRPr="00D5411C" w:rsidRDefault="00FB06CD" w:rsidP="008D79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 xml:space="preserve">10:00 – </w:t>
                            </w:r>
                            <w:r w:rsidR="003601EB" w:rsidRPr="00D5411C">
                              <w:rPr>
                                <w:sz w:val="18"/>
                                <w:szCs w:val="18"/>
                              </w:rPr>
                              <w:t>11:30 Breakout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 xml:space="preserve"> Session by Plant Type (Document Successes &amp; Challenges and a Golden Nugget)</w:t>
                            </w:r>
                          </w:p>
                          <w:p w14:paraId="48036ACE" w14:textId="77777777" w:rsidR="00B7393B" w:rsidRPr="00B7393B" w:rsidRDefault="00B7393B" w:rsidP="00B7393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B7393B">
                              <w:rPr>
                                <w:sz w:val="18"/>
                                <w:szCs w:val="18"/>
                              </w:rPr>
                              <w:t>2 Loop &amp; 3 Loop Westinghouse (John Hertz)</w:t>
                            </w:r>
                          </w:p>
                          <w:p w14:paraId="46253C67" w14:textId="77777777" w:rsidR="00B7393B" w:rsidRPr="00B7393B" w:rsidRDefault="00B7393B" w:rsidP="00B7393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B7393B">
                              <w:rPr>
                                <w:sz w:val="18"/>
                                <w:szCs w:val="18"/>
                              </w:rPr>
                              <w:t>4 Loop Westinghouse (Joe Coughlin)</w:t>
                            </w:r>
                          </w:p>
                          <w:p w14:paraId="1D8B048D" w14:textId="77777777" w:rsidR="00B7393B" w:rsidRPr="00B7393B" w:rsidRDefault="00B7393B" w:rsidP="00B7393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B7393B">
                              <w:rPr>
                                <w:sz w:val="18"/>
                                <w:szCs w:val="18"/>
                              </w:rPr>
                              <w:t>B&amp;W and ICE  (Jonah Morgan)</w:t>
                            </w:r>
                          </w:p>
                          <w:p w14:paraId="793A537C" w14:textId="77777777" w:rsidR="00B7393B" w:rsidRPr="00B7393B" w:rsidRDefault="00B7393B" w:rsidP="00B7393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B7393B">
                              <w:rPr>
                                <w:sz w:val="18"/>
                                <w:szCs w:val="18"/>
                              </w:rPr>
                              <w:t xml:space="preserve">BWR’s and CE (Scott Leach) </w:t>
                            </w:r>
                          </w:p>
                          <w:p w14:paraId="76CFBB3C" w14:textId="77777777" w:rsidR="00FB06CD" w:rsidRPr="00D5411C" w:rsidRDefault="00FB06CD" w:rsidP="00FB06CD">
                            <w:pPr>
                              <w:ind w:left="25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A4ED71F" w14:textId="77777777" w:rsidR="00FB06CD" w:rsidRPr="00D5411C" w:rsidRDefault="00FB06CD" w:rsidP="00FB06CD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11:30 - 11:40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C3755B">
                              <w:rPr>
                                <w:bCs/>
                                <w:sz w:val="18"/>
                                <w:szCs w:val="18"/>
                              </w:rPr>
                              <w:t>10 Minute Break (Report to Salon C after break)</w:t>
                            </w:r>
                          </w:p>
                          <w:p w14:paraId="5D9F9082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77B9AC" w14:textId="77777777" w:rsidR="00FB06CD" w:rsidRPr="00D5411C" w:rsidRDefault="00FB06CD" w:rsidP="00FB06CD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11:40 – 12:30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  <w:t>Vendor Presentations</w:t>
                            </w:r>
                          </w:p>
                          <w:p w14:paraId="051ACB49" w14:textId="77777777" w:rsidR="00FB06CD" w:rsidRPr="00D5411C" w:rsidRDefault="00FB06CD" w:rsidP="00FB06CD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F57427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12:30 – 1:30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C3755B">
                              <w:rPr>
                                <w:bCs/>
                                <w:sz w:val="18"/>
                                <w:szCs w:val="18"/>
                              </w:rPr>
                              <w:t>Lunch</w:t>
                            </w:r>
                          </w:p>
                          <w:p w14:paraId="3675E4B2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3D34320" w14:textId="142B7B4F" w:rsidR="008D7986" w:rsidRPr="00D5411C" w:rsidRDefault="00FB06CD" w:rsidP="00FB06CD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1:30 – 2:30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21307F" w:rsidRPr="00D5411C">
                              <w:rPr>
                                <w:sz w:val="18"/>
                                <w:szCs w:val="18"/>
                              </w:rPr>
                              <w:t>Vendor Presentations</w:t>
                            </w:r>
                            <w:r w:rsidRPr="00D5411C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411C">
                              <w:rPr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AC300E3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D5411C">
                              <w:rPr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605CB45" w14:textId="1B98E847" w:rsidR="00FB06CD" w:rsidRPr="00D5411C" w:rsidRDefault="00FB06CD" w:rsidP="00FB06C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2:30 – 2:</w:t>
                            </w:r>
                            <w:r w:rsidR="00140009"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C3755B">
                              <w:rPr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140009" w:rsidRPr="00C3755B">
                              <w:rPr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C3755B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Minute Break</w:t>
                            </w:r>
                            <w:r w:rsidRPr="00D5411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75408DC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E49DE3" w14:textId="77795925" w:rsidR="00FB06CD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2:4</w:t>
                            </w:r>
                            <w:r w:rsidR="0014000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 xml:space="preserve"> – 3:</w:t>
                            </w:r>
                            <w:r w:rsidR="00893F5B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14000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  <w:t>Vendor Presentations (Remaining vendors)</w:t>
                            </w:r>
                          </w:p>
                          <w:p w14:paraId="3985D3B2" w14:textId="5E17294E" w:rsidR="00893F5B" w:rsidRDefault="00893F5B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99886C7" w14:textId="043BEC5C" w:rsidR="00893F5B" w:rsidRPr="00D5411C" w:rsidRDefault="00893F5B" w:rsidP="006F56AC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3:1</w:t>
                            </w:r>
                            <w:r w:rsidR="0014000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4B7B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4B7B">
                              <w:rPr>
                                <w:sz w:val="18"/>
                                <w:szCs w:val="18"/>
                              </w:rPr>
                              <w:t>3:4</w:t>
                            </w:r>
                            <w:r w:rsidR="0014000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324B7B">
                              <w:rPr>
                                <w:sz w:val="18"/>
                                <w:szCs w:val="18"/>
                              </w:rPr>
                              <w:tab/>
                              <w:t>Presentation</w:t>
                            </w:r>
                            <w:r w:rsidR="00FE4527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2C0801">
                              <w:rPr>
                                <w:sz w:val="18"/>
                                <w:szCs w:val="18"/>
                              </w:rPr>
                              <w:t>John Hertz</w:t>
                            </w:r>
                            <w:r w:rsidR="00FE4527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2C0801">
                              <w:rPr>
                                <w:sz w:val="18"/>
                                <w:szCs w:val="18"/>
                              </w:rPr>
                              <w:t>Dose Reporting and Data Mining</w:t>
                            </w:r>
                          </w:p>
                          <w:p w14:paraId="0689EFA0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4BA7EA6" w14:textId="027E1D03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3:</w:t>
                            </w:r>
                            <w:r w:rsidR="00324B7B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680151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 xml:space="preserve"> – 3:</w:t>
                            </w:r>
                            <w:r w:rsidR="003D2381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680151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  <w:t>Vote for New Board Member</w:t>
                            </w:r>
                          </w:p>
                          <w:p w14:paraId="3199A8FB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F476A1" w14:textId="5C782CFE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3:</w:t>
                            </w:r>
                            <w:r w:rsidR="00680151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>0 – 3:5</w:t>
                            </w:r>
                            <w:r w:rsidR="00680151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  <w:t>End of Day Comments / Adjourn Day 2</w:t>
                            </w:r>
                          </w:p>
                          <w:p w14:paraId="3377E956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A3F62FC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4:00 – 4:30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  <w:t>Steering Committee Meeting</w:t>
                            </w:r>
                          </w:p>
                          <w:p w14:paraId="0CC50FC1" w14:textId="77777777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EFA070C" w14:textId="2156C6BC" w:rsidR="00FB06CD" w:rsidRPr="00D5411C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1C">
                              <w:rPr>
                                <w:sz w:val="18"/>
                                <w:szCs w:val="18"/>
                              </w:rPr>
                              <w:t>5:00 – 6:30</w:t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5411C">
                              <w:rPr>
                                <w:sz w:val="18"/>
                                <w:szCs w:val="18"/>
                              </w:rPr>
                              <w:tab/>
                              <w:t>Vendor Reception</w:t>
                            </w:r>
                          </w:p>
                          <w:p w14:paraId="58ED5071" w14:textId="77777777" w:rsidR="00731B3D" w:rsidRPr="00093E18" w:rsidRDefault="00731B3D" w:rsidP="00731B3D"/>
                          <w:p w14:paraId="2333ED46" w14:textId="77777777" w:rsidR="00502D71" w:rsidRPr="006003A8" w:rsidRDefault="00502D71" w:rsidP="005A11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A22515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196AE2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CA3CF3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350F13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34246B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09F806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20D791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9EB050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82CB4B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61C80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E8AFEC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55C193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9402A6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DA84A1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C2F8B4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6FE253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EE6785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AA34E6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60403F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318CAD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92A3EB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4B5F86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407918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1661F5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5CE054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BAD747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85A18A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371931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723D46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499775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E836C3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2DA60C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EBE947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053917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FF9C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9341A1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EDAF1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7FEE2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6E0654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99AFC9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9D9D67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505A5B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4B33B7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AFC2F8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7B7060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3704F0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693C63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E28C2B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CC2B4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4A3EF1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1937E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2816E6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A746F8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FE88CC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76D813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F03DDF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2685B8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88B0B8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9450AB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8B8C07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2BC284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761716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049295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1C3675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06036B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61F061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F392F0B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FCE838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09987C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CFB733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57F606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2A2AA2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565BC3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AF21FA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5B476B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73B6E2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DFC901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D30098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6EB98E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7569E2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0FF1BA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5D3F64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F9C1F9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374D23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3B1C3E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5B53DA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50BD7A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25C4E2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A2DE72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E09D8F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AD4BFF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ED4362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E2D3E9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8C7264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B157D6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27927B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CF694D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AB9D14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59D84D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6FD872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737416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DD5030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FE2121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EDBC69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5E02A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198368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771AB6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ECA1B3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A81C8D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001E59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FCC7F" id="Text Box 32" o:spid="_x0000_s1043" type="#_x0000_t202" style="position:absolute;margin-left:150pt;margin-top:69pt;width:322.05pt;height:3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" filled="f" stroked="f">
                <v:textbox>
                  <w:txbxContent>
                    <w:p w14:paraId="34DF9142" w14:textId="77777777" w:rsidR="00B0203A" w:rsidRDefault="00B0203A" w:rsidP="00731B3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FD45C20" w14:textId="6D873944" w:rsidR="00FB06CD" w:rsidRPr="00D5411C" w:rsidRDefault="00FB06CD" w:rsidP="008D7986">
                      <w:pPr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 xml:space="preserve">10:00 – </w:t>
                      </w:r>
                      <w:r w:rsidR="003601EB" w:rsidRPr="00D5411C">
                        <w:rPr>
                          <w:sz w:val="18"/>
                          <w:szCs w:val="18"/>
                        </w:rPr>
                        <w:t>11:30 Breakout</w:t>
                      </w:r>
                      <w:r w:rsidRPr="00D5411C">
                        <w:rPr>
                          <w:sz w:val="18"/>
                          <w:szCs w:val="18"/>
                        </w:rPr>
                        <w:t xml:space="preserve"> Session by Plant Type (Document Successes &amp; Challenges and a Golden Nugget)</w:t>
                      </w:r>
                    </w:p>
                    <w:p w14:paraId="48036ACE" w14:textId="77777777" w:rsidR="00B7393B" w:rsidRPr="00B7393B" w:rsidRDefault="00B7393B" w:rsidP="00B7393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sz w:val="18"/>
                          <w:szCs w:val="18"/>
                        </w:rPr>
                      </w:pPr>
                      <w:r w:rsidRPr="00B7393B">
                        <w:rPr>
                          <w:sz w:val="18"/>
                          <w:szCs w:val="18"/>
                        </w:rPr>
                        <w:t>2 Loop &amp; 3 Loop Westinghouse (John Hertz)</w:t>
                      </w:r>
                    </w:p>
                    <w:p w14:paraId="46253C67" w14:textId="77777777" w:rsidR="00B7393B" w:rsidRPr="00B7393B" w:rsidRDefault="00B7393B" w:rsidP="00B7393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sz w:val="18"/>
                          <w:szCs w:val="18"/>
                        </w:rPr>
                      </w:pPr>
                      <w:r w:rsidRPr="00B7393B">
                        <w:rPr>
                          <w:sz w:val="18"/>
                          <w:szCs w:val="18"/>
                        </w:rPr>
                        <w:t>4 Loop Westinghouse (Joe Coughlin)</w:t>
                      </w:r>
                    </w:p>
                    <w:p w14:paraId="1D8B048D" w14:textId="77777777" w:rsidR="00B7393B" w:rsidRPr="00B7393B" w:rsidRDefault="00B7393B" w:rsidP="00B7393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sz w:val="18"/>
                          <w:szCs w:val="18"/>
                        </w:rPr>
                      </w:pPr>
                      <w:r w:rsidRPr="00B7393B">
                        <w:rPr>
                          <w:sz w:val="18"/>
                          <w:szCs w:val="18"/>
                        </w:rPr>
                        <w:t>B&amp;W and ICE  (Jonah Morgan)</w:t>
                      </w:r>
                    </w:p>
                    <w:p w14:paraId="793A537C" w14:textId="77777777" w:rsidR="00B7393B" w:rsidRPr="00B7393B" w:rsidRDefault="00B7393B" w:rsidP="00B7393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sz w:val="18"/>
                          <w:szCs w:val="18"/>
                        </w:rPr>
                      </w:pPr>
                      <w:r w:rsidRPr="00B7393B">
                        <w:rPr>
                          <w:sz w:val="18"/>
                          <w:szCs w:val="18"/>
                        </w:rPr>
                        <w:t xml:space="preserve">BWR’s and CE (Scott Leach) </w:t>
                      </w:r>
                    </w:p>
                    <w:p w14:paraId="76CFBB3C" w14:textId="77777777" w:rsidR="00FB06CD" w:rsidRPr="00D5411C" w:rsidRDefault="00FB06CD" w:rsidP="00FB06CD">
                      <w:pPr>
                        <w:ind w:left="2520"/>
                        <w:rPr>
                          <w:sz w:val="18"/>
                          <w:szCs w:val="18"/>
                        </w:rPr>
                      </w:pPr>
                    </w:p>
                    <w:p w14:paraId="1A4ED71F" w14:textId="77777777" w:rsidR="00FB06CD" w:rsidRPr="00D5411C" w:rsidRDefault="00FB06CD" w:rsidP="00FB06CD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11:30 - 11:40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C3755B">
                        <w:rPr>
                          <w:bCs/>
                          <w:sz w:val="18"/>
                          <w:szCs w:val="18"/>
                        </w:rPr>
                        <w:t>10 Minute Break (Report to Salon C after break)</w:t>
                      </w:r>
                    </w:p>
                    <w:p w14:paraId="5D9F9082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D77B9AC" w14:textId="77777777" w:rsidR="00FB06CD" w:rsidRPr="00D5411C" w:rsidRDefault="00FB06CD" w:rsidP="00FB06CD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11:40 – 12:30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  <w:t>Vendor Presentations</w:t>
                      </w:r>
                    </w:p>
                    <w:p w14:paraId="051ACB49" w14:textId="77777777" w:rsidR="00FB06CD" w:rsidRPr="00D5411C" w:rsidRDefault="00FB06CD" w:rsidP="00FB06CD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6FF57427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12:30 – 1:30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C3755B">
                        <w:rPr>
                          <w:bCs/>
                          <w:sz w:val="18"/>
                          <w:szCs w:val="18"/>
                        </w:rPr>
                        <w:t>Lunch</w:t>
                      </w:r>
                    </w:p>
                    <w:p w14:paraId="3675E4B2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3D34320" w14:textId="142B7B4F" w:rsidR="008D7986" w:rsidRPr="00D5411C" w:rsidRDefault="00FB06CD" w:rsidP="00FB06CD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1:30 – 2:30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="0021307F" w:rsidRPr="00D5411C">
                        <w:rPr>
                          <w:sz w:val="18"/>
                          <w:szCs w:val="18"/>
                        </w:rPr>
                        <w:t>Vendor Presentations</w:t>
                      </w:r>
                      <w:r w:rsidRPr="00D5411C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5411C">
                        <w:rPr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3AC300E3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bCs/>
                          <w:sz w:val="18"/>
                          <w:szCs w:val="18"/>
                        </w:rPr>
                        <w:tab/>
                      </w:r>
                      <w:r w:rsidRPr="00D5411C">
                        <w:rPr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6605CB45" w14:textId="1B98E847" w:rsidR="00FB06CD" w:rsidRPr="00D5411C" w:rsidRDefault="00FB06CD" w:rsidP="00FB06C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2:30 – 2:</w:t>
                      </w:r>
                      <w:r w:rsidR="00140009">
                        <w:rPr>
                          <w:sz w:val="18"/>
                          <w:szCs w:val="18"/>
                        </w:rPr>
                        <w:t>40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C3755B">
                        <w:rPr>
                          <w:bCs/>
                          <w:sz w:val="18"/>
                          <w:szCs w:val="18"/>
                        </w:rPr>
                        <w:t>1</w:t>
                      </w:r>
                      <w:r w:rsidR="00140009" w:rsidRPr="00C3755B">
                        <w:rPr>
                          <w:bCs/>
                          <w:sz w:val="18"/>
                          <w:szCs w:val="18"/>
                        </w:rPr>
                        <w:t>0</w:t>
                      </w:r>
                      <w:r w:rsidRPr="00C3755B">
                        <w:rPr>
                          <w:bCs/>
                          <w:sz w:val="18"/>
                          <w:szCs w:val="18"/>
                        </w:rPr>
                        <w:t xml:space="preserve"> Minute Break</w:t>
                      </w:r>
                      <w:r w:rsidRPr="00D5411C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75408DC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DE49DE3" w14:textId="77795925" w:rsidR="00FB06CD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2:4</w:t>
                      </w:r>
                      <w:r w:rsidR="00140009">
                        <w:rPr>
                          <w:sz w:val="18"/>
                          <w:szCs w:val="18"/>
                        </w:rPr>
                        <w:t>0</w:t>
                      </w:r>
                      <w:r w:rsidRPr="00D5411C">
                        <w:rPr>
                          <w:sz w:val="18"/>
                          <w:szCs w:val="18"/>
                        </w:rPr>
                        <w:t xml:space="preserve"> – 3:</w:t>
                      </w:r>
                      <w:r w:rsidR="00893F5B">
                        <w:rPr>
                          <w:sz w:val="18"/>
                          <w:szCs w:val="18"/>
                        </w:rPr>
                        <w:t>1</w:t>
                      </w:r>
                      <w:r w:rsidR="00140009">
                        <w:rPr>
                          <w:sz w:val="18"/>
                          <w:szCs w:val="18"/>
                        </w:rPr>
                        <w:t>0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  <w:t>Vendor Presentations (Remaining vendors)</w:t>
                      </w:r>
                    </w:p>
                    <w:p w14:paraId="3985D3B2" w14:textId="5E17294E" w:rsidR="00893F5B" w:rsidRDefault="00893F5B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99886C7" w14:textId="043BEC5C" w:rsidR="00893F5B" w:rsidRPr="00D5411C" w:rsidRDefault="00893F5B" w:rsidP="006F56AC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3:1</w:t>
                      </w:r>
                      <w:r w:rsidR="00140009">
                        <w:rPr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24B7B">
                        <w:rPr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24B7B">
                        <w:rPr>
                          <w:sz w:val="18"/>
                          <w:szCs w:val="18"/>
                        </w:rPr>
                        <w:t>3:4</w:t>
                      </w:r>
                      <w:r w:rsidR="00140009">
                        <w:rPr>
                          <w:sz w:val="18"/>
                          <w:szCs w:val="18"/>
                        </w:rPr>
                        <w:t>0</w:t>
                      </w:r>
                      <w:r w:rsidR="00324B7B">
                        <w:rPr>
                          <w:sz w:val="18"/>
                          <w:szCs w:val="18"/>
                        </w:rPr>
                        <w:tab/>
                        <w:t>Presentation</w:t>
                      </w:r>
                      <w:r w:rsidR="00FE4527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="002C0801">
                        <w:rPr>
                          <w:sz w:val="18"/>
                          <w:szCs w:val="18"/>
                        </w:rPr>
                        <w:t>John Hertz</w:t>
                      </w:r>
                      <w:r w:rsidR="00FE4527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2C0801">
                        <w:rPr>
                          <w:sz w:val="18"/>
                          <w:szCs w:val="18"/>
                        </w:rPr>
                        <w:t>Dose Reporting and Data Mining</w:t>
                      </w:r>
                    </w:p>
                    <w:p w14:paraId="0689EFA0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4BA7EA6" w14:textId="027E1D03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3:</w:t>
                      </w:r>
                      <w:r w:rsidR="00324B7B">
                        <w:rPr>
                          <w:sz w:val="18"/>
                          <w:szCs w:val="18"/>
                        </w:rPr>
                        <w:t>4</w:t>
                      </w:r>
                      <w:r w:rsidR="00680151">
                        <w:rPr>
                          <w:sz w:val="18"/>
                          <w:szCs w:val="18"/>
                        </w:rPr>
                        <w:t>0</w:t>
                      </w:r>
                      <w:r w:rsidRPr="00D5411C">
                        <w:rPr>
                          <w:sz w:val="18"/>
                          <w:szCs w:val="18"/>
                        </w:rPr>
                        <w:t xml:space="preserve"> – 3:</w:t>
                      </w:r>
                      <w:r w:rsidR="003D2381">
                        <w:rPr>
                          <w:sz w:val="18"/>
                          <w:szCs w:val="18"/>
                        </w:rPr>
                        <w:t>5</w:t>
                      </w:r>
                      <w:r w:rsidR="00680151">
                        <w:rPr>
                          <w:sz w:val="18"/>
                          <w:szCs w:val="18"/>
                        </w:rPr>
                        <w:t>0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  <w:t>Vote for New Board Member</w:t>
                      </w:r>
                    </w:p>
                    <w:p w14:paraId="3199A8FB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EF476A1" w14:textId="5C782CFE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3:</w:t>
                      </w:r>
                      <w:r w:rsidR="00680151">
                        <w:rPr>
                          <w:sz w:val="18"/>
                          <w:szCs w:val="18"/>
                        </w:rPr>
                        <w:t>5</w:t>
                      </w:r>
                      <w:r w:rsidRPr="00D5411C">
                        <w:rPr>
                          <w:sz w:val="18"/>
                          <w:szCs w:val="18"/>
                        </w:rPr>
                        <w:t>0 – 3:5</w:t>
                      </w:r>
                      <w:r w:rsidR="00680151">
                        <w:rPr>
                          <w:sz w:val="18"/>
                          <w:szCs w:val="18"/>
                        </w:rPr>
                        <w:t>5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  <w:t>End of Day Comments / Adjourn Day 2</w:t>
                      </w:r>
                    </w:p>
                    <w:p w14:paraId="3377E956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A3F62FC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4:00 – 4:30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  <w:t>Steering Committee Meeting</w:t>
                      </w:r>
                    </w:p>
                    <w:p w14:paraId="0CC50FC1" w14:textId="77777777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EFA070C" w14:textId="2156C6BC" w:rsidR="00FB06CD" w:rsidRPr="00D5411C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  <w:r w:rsidRPr="00D5411C">
                        <w:rPr>
                          <w:sz w:val="18"/>
                          <w:szCs w:val="18"/>
                        </w:rPr>
                        <w:t>5:00 – 6:30</w:t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</w:r>
                      <w:r w:rsidRPr="00D5411C">
                        <w:rPr>
                          <w:sz w:val="18"/>
                          <w:szCs w:val="18"/>
                        </w:rPr>
                        <w:tab/>
                        <w:t>Vendor Reception</w:t>
                      </w:r>
                    </w:p>
                    <w:p w14:paraId="58ED5071" w14:textId="77777777" w:rsidR="00731B3D" w:rsidRPr="00093E18" w:rsidRDefault="00731B3D" w:rsidP="00731B3D"/>
                    <w:p w14:paraId="2333ED46" w14:textId="77777777" w:rsidR="00502D71" w:rsidRPr="006003A8" w:rsidRDefault="00502D71" w:rsidP="005A111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A22515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196AE2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CA3CF3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350F13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34246B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09F806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20D791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9EB050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82CB4B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61C80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E8AFEC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55C193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9402A6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DA84A1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C2F8B4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6FE253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EE6785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AA34E6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60403F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318CAD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92A3EB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4B5F86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407918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1661F5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5CE054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BAD747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85A18A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371931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723D46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499775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E836C3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2DA60C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EBE947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053917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FF9C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9341A1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EDAF1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7FEE2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6E0654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99AFC9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9D9D67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505A5B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4B33B7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AFC2F8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7B7060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3704F0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693C63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E28C2B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CC2B4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4A3EF1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1937E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2816E6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A746F8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FE88CC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76D813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F03DDF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2685B8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88B0B8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9450AB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8B8C07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2BC284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761716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049295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1C3675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06036B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61F061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F392F0B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FCE838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09987C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CFB733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57F606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2A2AA2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565BC3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AF21FA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5B476B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73B6E2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DFC901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D30098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6EB98E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7569E2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0FF1BA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5D3F64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F9C1F9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374D23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3B1C3E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5B53DA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50BD7A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25C4E2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A2DE72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E09D8F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AD4BFF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ED4362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E2D3E9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8C7264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B157D6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27927B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CF694D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AB9D14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59D84D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6FD872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737416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DD5030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FE2121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EDBC69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5E02A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198368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771AB6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ECA1B3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A81C8D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001E598" w14:textId="77777777" w:rsidR="009D71F6" w:rsidRPr="005168AF" w:rsidRDefault="009D71F6" w:rsidP="00AC3FC2">
                      <w:pPr>
                        <w:pStyle w:val="BodyText03"/>
                      </w:pPr>
                    </w:p>
                  </w:txbxContent>
                </v:textbox>
              </v:shape>
            </w:pict>
          </mc:Fallback>
        </mc:AlternateContent>
      </w:r>
      <w:r w:rsidR="00A3028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5E50E4" wp14:editId="270A3051">
                <wp:simplePos x="0" y="0"/>
                <wp:positionH relativeFrom="column">
                  <wp:posOffset>1724025</wp:posOffset>
                </wp:positionH>
                <wp:positionV relativeFrom="paragraph">
                  <wp:posOffset>5229225</wp:posOffset>
                </wp:positionV>
                <wp:extent cx="4514850" cy="1781175"/>
                <wp:effectExtent l="0" t="0" r="0" b="9525"/>
                <wp:wrapNone/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781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7A2EA" w14:textId="77777777" w:rsidR="009D71F6" w:rsidRPr="008D7986" w:rsidRDefault="002B337F" w:rsidP="00D52183">
                            <w:pPr>
                              <w:pStyle w:val="placephotohere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D7986">
                              <w:rPr>
                                <w:sz w:val="20"/>
                                <w:szCs w:val="20"/>
                                <w:u w:val="single"/>
                              </w:rPr>
                              <w:t>More Things to Think About:</w:t>
                            </w:r>
                          </w:p>
                          <w:p w14:paraId="28C1EAC4" w14:textId="77777777" w:rsidR="005163B0" w:rsidRPr="008D7986" w:rsidRDefault="005163B0" w:rsidP="00D52183">
                            <w:pPr>
                              <w:pStyle w:val="placephotohere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9D31539" w14:textId="2F2CC6C4" w:rsidR="00D52183" w:rsidRPr="00D346CC" w:rsidRDefault="00744DF7" w:rsidP="00744DF7">
                            <w:pPr>
                              <w:pStyle w:val="placephotohere"/>
                              <w:ind w:left="360"/>
                              <w:jc w:val="left"/>
                              <w:rPr>
                                <w:sz w:val="24"/>
                              </w:rPr>
                            </w:pPr>
                            <w:r w:rsidRPr="008D7986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2B337F" w:rsidRPr="008D7986">
                              <w:rPr>
                                <w:sz w:val="20"/>
                                <w:szCs w:val="20"/>
                              </w:rPr>
                              <w:t xml:space="preserve">reakout Session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>(Document Challenges &amp;</w:t>
                            </w:r>
                            <w:r w:rsidR="004917A0" w:rsidRPr="008D7986">
                              <w:rPr>
                                <w:sz w:val="20"/>
                                <w:szCs w:val="20"/>
                              </w:rPr>
                              <w:t xml:space="preserve"> a Golden Nugget) - What is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>your site's biggest challenge? Please come prepared to share t</w:t>
                            </w:r>
                            <w:r w:rsidR="004917A0" w:rsidRPr="008D7986">
                              <w:rPr>
                                <w:sz w:val="20"/>
                                <w:szCs w:val="20"/>
                              </w:rPr>
                              <w:t xml:space="preserve">his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>item.</w:t>
                            </w:r>
                            <w:r w:rsidR="003A796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 xml:space="preserve">AND what one thing </w:t>
                            </w:r>
                            <w:r w:rsidR="004917A0" w:rsidRPr="008D7986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 xml:space="preserve">o you consider your site does </w:t>
                            </w:r>
                            <w:r w:rsidR="003601EB" w:rsidRPr="008D7986">
                              <w:rPr>
                                <w:sz w:val="20"/>
                                <w:szCs w:val="20"/>
                              </w:rPr>
                              <w:t>well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 xml:space="preserve">...perhaps you have some new process you have determined works really well or you've discovered some new technology...that </w:t>
                            </w:r>
                            <w:r w:rsidR="005163B0" w:rsidRPr="008D7986">
                              <w:rPr>
                                <w:sz w:val="20"/>
                                <w:szCs w:val="20"/>
                              </w:rPr>
                              <w:t>just may be your Golden Nugget. (</w:t>
                            </w:r>
                            <w:r w:rsidR="003601EB" w:rsidRPr="008D7986">
                              <w:rPr>
                                <w:sz w:val="20"/>
                                <w:szCs w:val="20"/>
                              </w:rPr>
                              <w:t>Typically,</w:t>
                            </w:r>
                            <w:r w:rsidR="005163B0" w:rsidRPr="008D7986">
                              <w:rPr>
                                <w:sz w:val="20"/>
                                <w:szCs w:val="20"/>
                              </w:rPr>
                              <w:t xml:space="preserve"> Golden Nuggets are inexpensive and easy to implement)</w:t>
                            </w:r>
                          </w:p>
                          <w:p w14:paraId="31E21EDF" w14:textId="77777777" w:rsidR="005163B0" w:rsidRDefault="00B0203A" w:rsidP="00A305E1">
                            <w:pPr>
                              <w:pStyle w:val="placephotohere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669E9" wp14:editId="0B45774C">
                                  <wp:extent cx="485775" cy="428691"/>
                                  <wp:effectExtent l="0" t="0" r="0" b="9525"/>
                                  <wp:docPr id="52" name="Picture 114" descr="MC900216564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 descr="MC900216564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393" cy="434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731E5" w14:textId="77777777" w:rsidR="00744DF7" w:rsidRDefault="00744DF7" w:rsidP="00116C9C">
                            <w:pPr>
                              <w:pStyle w:val="placephotohere"/>
                              <w:rPr>
                                <w:noProof/>
                              </w:rPr>
                            </w:pPr>
                          </w:p>
                          <w:p w14:paraId="56D1F2B6" w14:textId="77777777" w:rsidR="00744DF7" w:rsidRPr="005163B0" w:rsidRDefault="00744DF7" w:rsidP="00116C9C">
                            <w:pPr>
                              <w:pStyle w:val="placephotohere"/>
                              <w:rPr>
                                <w:szCs w:val="18"/>
                              </w:rPr>
                            </w:pPr>
                            <w:r w:rsidRPr="005163B0">
                              <w:rPr>
                                <w:szCs w:val="18"/>
                              </w:rPr>
                              <w:t>Please come prepared to discuss your Golden Nugget.</w:t>
                            </w:r>
                          </w:p>
                          <w:p w14:paraId="4F5905C2" w14:textId="77777777" w:rsidR="00744DF7" w:rsidRDefault="00744DF7" w:rsidP="009D71F6">
                            <w:pPr>
                              <w:pStyle w:val="placephotohere"/>
                            </w:pPr>
                          </w:p>
                          <w:p w14:paraId="253ED4EC" w14:textId="77777777" w:rsidR="00D52183" w:rsidRDefault="00D52183" w:rsidP="009D71F6">
                            <w:pPr>
                              <w:pStyle w:val="placephotohere"/>
                            </w:pPr>
                          </w:p>
                          <w:p w14:paraId="767B155B" w14:textId="77777777" w:rsidR="009C1043" w:rsidRPr="00D52183" w:rsidRDefault="009C1043" w:rsidP="009D71F6">
                            <w:pPr>
                              <w:pStyle w:val="placephotoher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EF4A07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78F7E60D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59417622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3F5DE878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10AC0F93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33DE34EC" w14:textId="77777777" w:rsidR="009D71F6" w:rsidRDefault="009D71F6" w:rsidP="009D71F6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50E4" id="Text Box 40" o:spid="_x0000_s1044" type="#_x0000_t202" style="position:absolute;margin-left:135.75pt;margin-top:411.75pt;width:355.5pt;height:14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" fillcolor="#f2f2f2 [3052]" stroked="f">
                <v:textbox>
                  <w:txbxContent>
                    <w:p w14:paraId="7FC7A2EA" w14:textId="77777777" w:rsidR="009D71F6" w:rsidRPr="008D7986" w:rsidRDefault="002B337F" w:rsidP="00D52183">
                      <w:pPr>
                        <w:pStyle w:val="placephotohere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8D7986">
                        <w:rPr>
                          <w:sz w:val="20"/>
                          <w:szCs w:val="20"/>
                          <w:u w:val="single"/>
                        </w:rPr>
                        <w:t>More Things to Think About:</w:t>
                      </w:r>
                    </w:p>
                    <w:p w14:paraId="28C1EAC4" w14:textId="77777777" w:rsidR="005163B0" w:rsidRPr="008D7986" w:rsidRDefault="005163B0" w:rsidP="00D52183">
                      <w:pPr>
                        <w:pStyle w:val="placephotohere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79D31539" w14:textId="2F2CC6C4" w:rsidR="00D52183" w:rsidRPr="00D346CC" w:rsidRDefault="00744DF7" w:rsidP="00744DF7">
                      <w:pPr>
                        <w:pStyle w:val="placephotohere"/>
                        <w:ind w:left="360"/>
                        <w:jc w:val="left"/>
                        <w:rPr>
                          <w:sz w:val="24"/>
                        </w:rPr>
                      </w:pPr>
                      <w:r w:rsidRPr="008D7986">
                        <w:rPr>
                          <w:sz w:val="20"/>
                          <w:szCs w:val="20"/>
                        </w:rPr>
                        <w:t>B</w:t>
                      </w:r>
                      <w:r w:rsidR="002B337F" w:rsidRPr="008D7986">
                        <w:rPr>
                          <w:sz w:val="20"/>
                          <w:szCs w:val="20"/>
                        </w:rPr>
                        <w:t xml:space="preserve">reakout Session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>(Document Challenges &amp;</w:t>
                      </w:r>
                      <w:r w:rsidR="004917A0" w:rsidRPr="008D7986">
                        <w:rPr>
                          <w:sz w:val="20"/>
                          <w:szCs w:val="20"/>
                        </w:rPr>
                        <w:t xml:space="preserve"> a Golden Nugget) - What is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>your site's biggest challenge? Please come prepared to share t</w:t>
                      </w:r>
                      <w:r w:rsidR="004917A0" w:rsidRPr="008D7986">
                        <w:rPr>
                          <w:sz w:val="20"/>
                          <w:szCs w:val="20"/>
                        </w:rPr>
                        <w:t xml:space="preserve">his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>item.</w:t>
                      </w:r>
                      <w:r w:rsidR="003A796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 xml:space="preserve">AND what one thing </w:t>
                      </w:r>
                      <w:r w:rsidR="004917A0" w:rsidRPr="008D7986">
                        <w:rPr>
                          <w:sz w:val="20"/>
                          <w:szCs w:val="20"/>
                        </w:rPr>
                        <w:t>d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 xml:space="preserve">o you consider your site does </w:t>
                      </w:r>
                      <w:r w:rsidR="003601EB" w:rsidRPr="008D7986">
                        <w:rPr>
                          <w:sz w:val="20"/>
                          <w:szCs w:val="20"/>
                        </w:rPr>
                        <w:t>well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 xml:space="preserve">...perhaps you have some new process you have determined works really well or you've discovered some new technology...that </w:t>
                      </w:r>
                      <w:r w:rsidR="005163B0" w:rsidRPr="008D7986">
                        <w:rPr>
                          <w:sz w:val="20"/>
                          <w:szCs w:val="20"/>
                        </w:rPr>
                        <w:t>just may be your Golden Nugget. (</w:t>
                      </w:r>
                      <w:r w:rsidR="003601EB" w:rsidRPr="008D7986">
                        <w:rPr>
                          <w:sz w:val="20"/>
                          <w:szCs w:val="20"/>
                        </w:rPr>
                        <w:t>Typically,</w:t>
                      </w:r>
                      <w:r w:rsidR="005163B0" w:rsidRPr="008D7986">
                        <w:rPr>
                          <w:sz w:val="20"/>
                          <w:szCs w:val="20"/>
                        </w:rPr>
                        <w:t xml:space="preserve"> Golden Nuggets are inexpensive and easy to implement)</w:t>
                      </w:r>
                    </w:p>
                    <w:p w14:paraId="31E21EDF" w14:textId="77777777" w:rsidR="005163B0" w:rsidRDefault="00B0203A" w:rsidP="00A305E1">
                      <w:pPr>
                        <w:pStyle w:val="placephotohere"/>
                        <w:jc w:val="right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669E9" wp14:editId="0B45774C">
                            <wp:extent cx="485775" cy="428691"/>
                            <wp:effectExtent l="0" t="0" r="0" b="9525"/>
                            <wp:docPr id="52" name="Picture 114" descr="MC900216564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 descr="MC900216564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393" cy="434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C731E5" w14:textId="77777777" w:rsidR="00744DF7" w:rsidRDefault="00744DF7" w:rsidP="00116C9C">
                      <w:pPr>
                        <w:pStyle w:val="placephotohere"/>
                        <w:rPr>
                          <w:noProof/>
                        </w:rPr>
                      </w:pPr>
                    </w:p>
                    <w:p w14:paraId="56D1F2B6" w14:textId="77777777" w:rsidR="00744DF7" w:rsidRPr="005163B0" w:rsidRDefault="00744DF7" w:rsidP="00116C9C">
                      <w:pPr>
                        <w:pStyle w:val="placephotohere"/>
                        <w:rPr>
                          <w:szCs w:val="18"/>
                        </w:rPr>
                      </w:pPr>
                      <w:r w:rsidRPr="005163B0">
                        <w:rPr>
                          <w:szCs w:val="18"/>
                        </w:rPr>
                        <w:t>Please come prepared to discuss your Golden Nugget.</w:t>
                      </w:r>
                    </w:p>
                    <w:p w14:paraId="4F5905C2" w14:textId="77777777" w:rsidR="00744DF7" w:rsidRDefault="00744DF7" w:rsidP="009D71F6">
                      <w:pPr>
                        <w:pStyle w:val="placephotohere"/>
                      </w:pPr>
                    </w:p>
                    <w:p w14:paraId="253ED4EC" w14:textId="77777777" w:rsidR="00D52183" w:rsidRDefault="00D52183" w:rsidP="009D71F6">
                      <w:pPr>
                        <w:pStyle w:val="placephotohere"/>
                      </w:pPr>
                    </w:p>
                    <w:p w14:paraId="767B155B" w14:textId="77777777" w:rsidR="009C1043" w:rsidRPr="00D52183" w:rsidRDefault="009C1043" w:rsidP="009D71F6">
                      <w:pPr>
                        <w:pStyle w:val="placephotohere"/>
                        <w:rPr>
                          <w:sz w:val="20"/>
                          <w:szCs w:val="20"/>
                        </w:rPr>
                      </w:pPr>
                    </w:p>
                    <w:p w14:paraId="6AEF4A07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78F7E60D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59417622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3F5DE878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10AC0F93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33DE34EC" w14:textId="77777777" w:rsidR="009D71F6" w:rsidRDefault="009D71F6" w:rsidP="009D71F6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C442D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788E5" wp14:editId="183379B6">
                <wp:simplePos x="0" y="0"/>
                <wp:positionH relativeFrom="column">
                  <wp:posOffset>-600075</wp:posOffset>
                </wp:positionH>
                <wp:positionV relativeFrom="paragraph">
                  <wp:posOffset>7372350</wp:posOffset>
                </wp:positionV>
                <wp:extent cx="6858000" cy="323850"/>
                <wp:effectExtent l="0" t="0" r="0" b="0"/>
                <wp:wrapNone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FBA56" w14:textId="17C34BE2" w:rsidR="009D71F6" w:rsidRPr="000839B0" w:rsidRDefault="000839B0" w:rsidP="000839B0">
                            <w:pPr>
                              <w:pStyle w:val="CALLOUT"/>
                              <w:jc w:val="left"/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0839B0">
                              <w:rPr>
                                <w:color w:val="FFFF00"/>
                                <w:sz w:val="36"/>
                                <w:szCs w:val="36"/>
                              </w:rPr>
                              <w:t xml:space="preserve">See </w:t>
                            </w:r>
                            <w:r w:rsidR="007B2F22">
                              <w:rPr>
                                <w:color w:val="FFFF00"/>
                                <w:sz w:val="36"/>
                                <w:szCs w:val="36"/>
                              </w:rPr>
                              <w:t xml:space="preserve">RP-ALARA Website </w:t>
                            </w:r>
                            <w:r w:rsidRPr="000839B0">
                              <w:rPr>
                                <w:color w:val="FFFF00"/>
                                <w:sz w:val="36"/>
                                <w:szCs w:val="36"/>
                              </w:rPr>
                              <w:t xml:space="preserve">for additional </w:t>
                            </w:r>
                            <w:proofErr w:type="spellStart"/>
                            <w:r w:rsidRPr="000839B0">
                              <w:rPr>
                                <w:color w:val="FFFF00"/>
                                <w:sz w:val="36"/>
                                <w:szCs w:val="36"/>
                              </w:rPr>
                              <w:t>rp</w:t>
                            </w:r>
                            <w:proofErr w:type="spellEnd"/>
                            <w:r w:rsidRPr="000839B0">
                              <w:rPr>
                                <w:color w:val="FFFF00"/>
                                <w:sz w:val="36"/>
                                <w:szCs w:val="36"/>
                              </w:rPr>
                              <w:t xml:space="preserve"> alara information</w:t>
                            </w:r>
                          </w:p>
                          <w:p w14:paraId="49AC7226" w14:textId="77777777" w:rsidR="009D71F6" w:rsidRPr="005168AF" w:rsidRDefault="009D71F6" w:rsidP="009E6347">
                            <w:pPr>
                              <w:pStyle w:val="CALLOUT"/>
                              <w:rPr>
                                <w:i/>
                              </w:rPr>
                            </w:pPr>
                          </w:p>
                          <w:p w14:paraId="77A3EDD9" w14:textId="77777777" w:rsidR="009D71F6" w:rsidRPr="005168AF" w:rsidRDefault="009D71F6" w:rsidP="009E6347">
                            <w:pPr>
                              <w:pStyle w:val="CALLOU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88E5" id="Text Box 37" o:spid="_x0000_s1045" type="#_x0000_t202" style="position:absolute;margin-left:-47.25pt;margin-top:580.5pt;width:540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" filled="f" stroked="f">
                <v:textbox>
                  <w:txbxContent>
                    <w:p w14:paraId="6C4FBA56" w14:textId="17C34BE2" w:rsidR="009D71F6" w:rsidRPr="000839B0" w:rsidRDefault="000839B0" w:rsidP="000839B0">
                      <w:pPr>
                        <w:pStyle w:val="CALLOUT"/>
                        <w:jc w:val="left"/>
                        <w:rPr>
                          <w:color w:val="FFFF00"/>
                          <w:sz w:val="36"/>
                          <w:szCs w:val="36"/>
                        </w:rPr>
                      </w:pPr>
                      <w:r w:rsidRPr="000839B0">
                        <w:rPr>
                          <w:color w:val="FFFF00"/>
                          <w:sz w:val="36"/>
                          <w:szCs w:val="36"/>
                        </w:rPr>
                        <w:t xml:space="preserve">See </w:t>
                      </w:r>
                      <w:r w:rsidR="007B2F22">
                        <w:rPr>
                          <w:color w:val="FFFF00"/>
                          <w:sz w:val="36"/>
                          <w:szCs w:val="36"/>
                        </w:rPr>
                        <w:t xml:space="preserve">RP-ALARA Website </w:t>
                      </w:r>
                      <w:r w:rsidRPr="000839B0">
                        <w:rPr>
                          <w:color w:val="FFFF00"/>
                          <w:sz w:val="36"/>
                          <w:szCs w:val="36"/>
                        </w:rPr>
                        <w:t xml:space="preserve">for additional </w:t>
                      </w:r>
                      <w:proofErr w:type="spellStart"/>
                      <w:r w:rsidRPr="000839B0">
                        <w:rPr>
                          <w:color w:val="FFFF00"/>
                          <w:sz w:val="36"/>
                          <w:szCs w:val="36"/>
                        </w:rPr>
                        <w:t>rp</w:t>
                      </w:r>
                      <w:proofErr w:type="spellEnd"/>
                      <w:r w:rsidRPr="000839B0">
                        <w:rPr>
                          <w:color w:val="FFFF00"/>
                          <w:sz w:val="36"/>
                          <w:szCs w:val="36"/>
                        </w:rPr>
                        <w:t xml:space="preserve"> alara information</w:t>
                      </w:r>
                    </w:p>
                    <w:p w14:paraId="49AC7226" w14:textId="77777777" w:rsidR="009D71F6" w:rsidRPr="005168AF" w:rsidRDefault="009D71F6" w:rsidP="009E6347">
                      <w:pPr>
                        <w:pStyle w:val="CALLOUT"/>
                        <w:rPr>
                          <w:i/>
                        </w:rPr>
                      </w:pPr>
                    </w:p>
                    <w:p w14:paraId="77A3EDD9" w14:textId="77777777" w:rsidR="009D71F6" w:rsidRPr="005168AF" w:rsidRDefault="009D71F6" w:rsidP="009E6347">
                      <w:pPr>
                        <w:pStyle w:val="CALLOUT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0AD">
        <w:rPr>
          <w:noProof/>
          <w:szCs w:val="20"/>
        </w:rPr>
        <w:drawing>
          <wp:anchor distT="0" distB="0" distL="114300" distR="114300" simplePos="0" relativeHeight="251660288" behindDoc="1" locked="0" layoutInCell="1" allowOverlap="1" wp14:anchorId="5F4A50C0" wp14:editId="50620F6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3035" cy="10487025"/>
            <wp:effectExtent l="0" t="0" r="0" b="9525"/>
            <wp:wrapNone/>
            <wp:docPr id="29" name="Picture 29" descr="Classic_Newsletter_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assic_Newsletter_p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623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5C38F" wp14:editId="520F3582">
                <wp:simplePos x="0" y="0"/>
                <wp:positionH relativeFrom="column">
                  <wp:posOffset>-790575</wp:posOffset>
                </wp:positionH>
                <wp:positionV relativeFrom="paragraph">
                  <wp:posOffset>8162925</wp:posOffset>
                </wp:positionV>
                <wp:extent cx="7325360" cy="819150"/>
                <wp:effectExtent l="0" t="0" r="0" b="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536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DF7BD" w14:textId="1064D56C" w:rsidR="0080216C" w:rsidRPr="0080216C" w:rsidRDefault="00EB60F1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504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27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 xml:space="preserve"> RP/ALARA - Association Vision and Principles</w:t>
                              </w:r>
                            </w:hyperlink>
                          </w:p>
                          <w:p w14:paraId="3F260EB0" w14:textId="1CEC54CA" w:rsidR="0080216C" w:rsidRPr="0080216C" w:rsidRDefault="00EB60F1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360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28" w:tgtFrame="_blank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 xml:space="preserve"> RP/ALARA - Association By-Laws </w:t>
                              </w:r>
                            </w:hyperlink>
                          </w:p>
                          <w:p w14:paraId="320E47AF" w14:textId="36A1DC64" w:rsidR="0080216C" w:rsidRPr="0080216C" w:rsidRDefault="00A376AE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252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t xml:space="preserve"> </w:t>
                            </w:r>
                            <w:hyperlink r:id="rId29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VENDOR - Code of Conduct</w:t>
                              </w:r>
                            </w:hyperlink>
                          </w:p>
                          <w:p w14:paraId="68E0E4EE" w14:textId="7A90BB6C" w:rsidR="0080216C" w:rsidRPr="0080216C" w:rsidRDefault="00A376AE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216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t xml:space="preserve"> </w:t>
                            </w:r>
                            <w:hyperlink r:id="rId30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RP/ALARA - Board of Directors Code of Conduct</w:t>
                              </w:r>
                            </w:hyperlink>
                          </w:p>
                          <w:p w14:paraId="16BB6EEE" w14:textId="77777777" w:rsidR="009D71F6" w:rsidRPr="005168AF" w:rsidRDefault="00893A83" w:rsidP="009E6347">
                            <w:pPr>
                              <w:pStyle w:val="jargon"/>
                            </w:pPr>
                            <w:r>
                              <w:t>Will enter more data here</w:t>
                            </w:r>
                          </w:p>
                          <w:p w14:paraId="2F9B6C97" w14:textId="77777777" w:rsidR="009D71F6" w:rsidRPr="00BE4607" w:rsidRDefault="009D71F6" w:rsidP="009E6347">
                            <w:pPr>
                              <w:pStyle w:val="jargon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C38F" id="Text Box 36" o:spid="_x0000_s1046" type="#_x0000_t202" style="position:absolute;margin-left:-62.25pt;margin-top:642.75pt;width:576.8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" filled="f" stroked="f">
                <v:textbox>
                  <w:txbxContent>
                    <w:p w14:paraId="794DF7BD" w14:textId="1064D56C" w:rsidR="0080216C" w:rsidRPr="0080216C" w:rsidRDefault="00000000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504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31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 RP/ALARA - Association Vision and Principles</w:t>
                        </w:r>
                      </w:hyperlink>
                    </w:p>
                    <w:p w14:paraId="3F260EB0" w14:textId="1CEC54CA" w:rsidR="0080216C" w:rsidRPr="0080216C" w:rsidRDefault="00000000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360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32" w:tgtFrame="_blank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 RP/ALARA - Association By-Laws </w:t>
                        </w:r>
                      </w:hyperlink>
                    </w:p>
                    <w:p w14:paraId="320E47AF" w14:textId="36A1DC64" w:rsidR="0080216C" w:rsidRPr="0080216C" w:rsidRDefault="00A376AE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252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t xml:space="preserve"> </w:t>
                      </w:r>
                      <w:hyperlink r:id="rId33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VENDOR - Code of Conduct</w:t>
                        </w:r>
                      </w:hyperlink>
                    </w:p>
                    <w:p w14:paraId="68E0E4EE" w14:textId="7A90BB6C" w:rsidR="0080216C" w:rsidRPr="0080216C" w:rsidRDefault="00A376AE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216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t xml:space="preserve"> </w:t>
                      </w:r>
                      <w:hyperlink r:id="rId34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RP/ALARA - Board of Directors Code of Conduct</w:t>
                        </w:r>
                      </w:hyperlink>
                    </w:p>
                    <w:p w14:paraId="16BB6EEE" w14:textId="77777777" w:rsidR="009D71F6" w:rsidRPr="005168AF" w:rsidRDefault="00893A83" w:rsidP="009E6347">
                      <w:pPr>
                        <w:pStyle w:val="jargon"/>
                      </w:pPr>
                      <w:r>
                        <w:t>Will enter more data here</w:t>
                      </w:r>
                    </w:p>
                    <w:p w14:paraId="2F9B6C97" w14:textId="77777777" w:rsidR="009D71F6" w:rsidRPr="00BE4607" w:rsidRDefault="009D71F6" w:rsidP="009E6347">
                      <w:pPr>
                        <w:pStyle w:val="jargon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0CB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07CEB2" wp14:editId="6601FA88">
                <wp:simplePos x="0" y="0"/>
                <wp:positionH relativeFrom="margin">
                  <wp:align>center</wp:align>
                </wp:positionH>
                <wp:positionV relativeFrom="paragraph">
                  <wp:posOffset>-399415</wp:posOffset>
                </wp:positionV>
                <wp:extent cx="6748145" cy="592455"/>
                <wp:effectExtent l="0" t="0" r="14605" b="17145"/>
                <wp:wrapNone/>
                <wp:docPr id="1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592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B37F3" w14:textId="2E210348" w:rsidR="00A84F34" w:rsidRPr="00A84F34" w:rsidRDefault="007B2F22" w:rsidP="00A84F3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202</w:t>
                            </w:r>
                            <w:r w:rsidR="00304A5A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4</w:t>
                            </w:r>
                            <w:r w:rsidR="00A84F34" w:rsidRPr="00A84F34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RP/ALARA Association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CEB2" id="Text Box 57" o:spid="_x0000_s1047" type="#_x0000_t202" style="position:absolute;margin-left:0;margin-top:-31.45pt;width:531.35pt;height:46.6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" filled="f">
                <v:textbox>
                  <w:txbxContent>
                    <w:p w14:paraId="046B37F3" w14:textId="2E210348" w:rsidR="00A84F34" w:rsidRPr="00A84F34" w:rsidRDefault="007B2F22" w:rsidP="00A84F3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202</w:t>
                      </w:r>
                      <w:r w:rsidR="00304A5A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4</w:t>
                      </w:r>
                      <w:r w:rsidR="00A84F34" w:rsidRPr="00A84F34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 xml:space="preserve"> RP/ALARA Association Meeting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B4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07786" wp14:editId="17D61E6F">
                <wp:simplePos x="0" y="0"/>
                <wp:positionH relativeFrom="column">
                  <wp:posOffset>-521677</wp:posOffset>
                </wp:positionH>
                <wp:positionV relativeFrom="paragraph">
                  <wp:posOffset>879231</wp:posOffset>
                </wp:positionV>
                <wp:extent cx="2098431" cy="1318846"/>
                <wp:effectExtent l="0" t="0" r="0" b="0"/>
                <wp:wrapNone/>
                <wp:docPr id="2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431" cy="1318846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A92CF" w14:textId="77777777" w:rsidR="009D71F6" w:rsidRPr="004102FB" w:rsidRDefault="008A6C80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64CE6" wp14:editId="3830F257">
                                  <wp:extent cx="1907353" cy="1271368"/>
                                  <wp:effectExtent l="0" t="0" r="0" b="5080"/>
                                  <wp:docPr id="36" name="Picture 36" descr="http://keywest.com/img/WhichWayWoodSigns.jpg">
                                    <a:hlinkClick xmlns:a="http://schemas.openxmlformats.org/drawingml/2006/main" r:id="rId35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http://keywest.com/img/WhichWayWoodSigns.jpg">
                                            <a:hlinkClick r:id="rId3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160" cy="1276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EFCE6" w14:textId="77777777" w:rsidR="009D71F6" w:rsidRPr="004102FB" w:rsidRDefault="009D71F6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39F8B409" w14:textId="77777777" w:rsidR="009D71F6" w:rsidRDefault="009D71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7786" id="Text Box 39" o:spid="_x0000_s1048" type="#_x0000_t202" style="position:absolute;margin-left:-41.1pt;margin-top:69.25pt;width:165.25pt;height:10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" fillcolor="silver" stroked="f">
                <v:textbox>
                  <w:txbxContent>
                    <w:p w14:paraId="6F5A92CF" w14:textId="77777777" w:rsidR="009D71F6" w:rsidRPr="004102FB" w:rsidRDefault="008A6C80" w:rsidP="009D71F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364CE6" wp14:editId="3830F257">
                            <wp:extent cx="1907353" cy="1271368"/>
                            <wp:effectExtent l="0" t="0" r="0" b="5080"/>
                            <wp:docPr id="36" name="Picture 36" descr="http://keywest.com/img/WhichWayWoodSigns.jpg">
                              <a:hlinkClick xmlns:a="http://schemas.openxmlformats.org/drawingml/2006/main" r:id="rId37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http://keywest.com/img/WhichWayWoodSigns.jpg">
                                      <a:hlinkClick r:id="rId37"/>
                                    </pic:cNvPr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160" cy="1276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EFCE6" w14:textId="77777777" w:rsidR="009D71F6" w:rsidRPr="004102FB" w:rsidRDefault="009D71F6" w:rsidP="009D71F6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39F8B409" w14:textId="77777777" w:rsidR="009D71F6" w:rsidRDefault="009D71F6"/>
                  </w:txbxContent>
                </v:textbox>
              </v:shape>
            </w:pict>
          </mc:Fallback>
        </mc:AlternateContent>
      </w:r>
      <w:r w:rsidR="005163B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A3822" wp14:editId="7C281F7A">
                <wp:simplePos x="0" y="0"/>
                <wp:positionH relativeFrom="column">
                  <wp:posOffset>1905000</wp:posOffset>
                </wp:positionH>
                <wp:positionV relativeFrom="paragraph">
                  <wp:posOffset>603250</wp:posOffset>
                </wp:positionV>
                <wp:extent cx="4000500" cy="274955"/>
                <wp:effectExtent l="0" t="0" r="19050" b="10795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74955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4A9FD" w14:textId="77777777" w:rsidR="009D71F6" w:rsidRPr="005163B0" w:rsidRDefault="009C4A02" w:rsidP="00AC3FC2">
                            <w:pPr>
                              <w:pStyle w:val="SUBHEAD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8473BE">
                              <w:rPr>
                                <w:sz w:val="28"/>
                                <w:szCs w:val="28"/>
                              </w:rPr>
                              <w:t>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5F6D" w:rsidRPr="005163B0">
                              <w:rPr>
                                <w:sz w:val="28"/>
                                <w:szCs w:val="28"/>
                              </w:rPr>
                              <w:t xml:space="preserve"> Day Agenda Continued...</w:t>
                            </w:r>
                          </w:p>
                          <w:p w14:paraId="006A52DD" w14:textId="77777777" w:rsidR="009D71F6" w:rsidRPr="005168AF" w:rsidRDefault="009D71F6" w:rsidP="00AC3FC2">
                            <w:pPr>
                              <w:pStyle w:val="SUBHEAD02"/>
                            </w:pPr>
                          </w:p>
                          <w:p w14:paraId="09F996D2" w14:textId="77777777" w:rsidR="009D71F6" w:rsidRPr="00B1093E" w:rsidRDefault="009D71F6" w:rsidP="00AC3FC2">
                            <w:pPr>
                              <w:pStyle w:val="SUBHEAD02"/>
                              <w:rPr>
                                <w:color w:val="9C7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A3822" id="Text Box 31" o:spid="_x0000_s1049" type="#_x0000_t202" style="position:absolute;margin-left:150pt;margin-top:47.5pt;width:315pt;height:2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" fillcolor="#f1d059" strokeweight="1pt">
                <v:textbox>
                  <w:txbxContent>
                    <w:p w14:paraId="7534A9FD" w14:textId="77777777" w:rsidR="009D71F6" w:rsidRPr="005163B0" w:rsidRDefault="009C4A02" w:rsidP="00AC3FC2">
                      <w:pPr>
                        <w:pStyle w:val="SUBHEAD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8473BE">
                        <w:rPr>
                          <w:sz w:val="28"/>
                          <w:szCs w:val="28"/>
                        </w:rPr>
                        <w:t>nd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A5F6D" w:rsidRPr="005163B0">
                        <w:rPr>
                          <w:sz w:val="28"/>
                          <w:szCs w:val="28"/>
                        </w:rPr>
                        <w:t xml:space="preserve"> Day Agenda Continued...</w:t>
                      </w:r>
                    </w:p>
                    <w:p w14:paraId="006A52DD" w14:textId="77777777" w:rsidR="009D71F6" w:rsidRPr="005168AF" w:rsidRDefault="009D71F6" w:rsidP="00AC3FC2">
                      <w:pPr>
                        <w:pStyle w:val="SUBHEAD02"/>
                      </w:pPr>
                    </w:p>
                    <w:p w14:paraId="09F996D2" w14:textId="77777777" w:rsidR="009D71F6" w:rsidRPr="00B1093E" w:rsidRDefault="009D71F6" w:rsidP="00AC3FC2">
                      <w:pPr>
                        <w:pStyle w:val="SUBHEAD02"/>
                        <w:rPr>
                          <w:color w:val="9C7D0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4C9531" wp14:editId="570434AB">
                <wp:simplePos x="0" y="0"/>
                <wp:positionH relativeFrom="column">
                  <wp:posOffset>-520065</wp:posOffset>
                </wp:positionH>
                <wp:positionV relativeFrom="paragraph">
                  <wp:posOffset>2252980</wp:posOffset>
                </wp:positionV>
                <wp:extent cx="2057400" cy="3774440"/>
                <wp:effectExtent l="19050" t="19050" r="38100" b="54610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774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248EB3" w14:textId="140DFEFE" w:rsidR="00031BEC" w:rsidRPr="00031BEC" w:rsidRDefault="00031BEC" w:rsidP="00031B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Make sure you visit all Vendor Displays! Ensure </w:t>
                            </w:r>
                            <w:r w:rsidR="00551B21"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your passport</w:t>
                            </w: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is signed for each display to be eligible for Passport </w:t>
                            </w:r>
                            <w:r w:rsidR="00551B21"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Drawing prizes</w:t>
                            </w: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on </w:t>
                            </w:r>
                            <w:r w:rsidR="007B2F2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Wednesday</w:t>
                            </w: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14:paraId="37832D37" w14:textId="77777777" w:rsidR="00031BEC" w:rsidRPr="00031BEC" w:rsidRDefault="00031BEC" w:rsidP="00031BEC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6A55B2" w14:textId="77777777" w:rsidR="009D71F6" w:rsidRPr="00031BEC" w:rsidRDefault="009D71F6" w:rsidP="00AC3FC2">
                            <w:pPr>
                              <w:pStyle w:val="BodyText0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6668C8" w14:textId="77777777" w:rsidR="00757C49" w:rsidRPr="00A559CB" w:rsidRDefault="00757C49" w:rsidP="00031BEC">
                            <w:pPr>
                              <w:pStyle w:val="BodyText0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9531" id="Text Box 34" o:spid="_x0000_s1050" type="#_x0000_t202" style="position:absolute;margin-left:-40.95pt;margin-top:177.4pt;width:162pt;height:29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" fillcolor="#365f91 [2404]" strokecolor="#f2f2f2 [3041]" strokeweight="3pt">
                <v:shadow on="t" color="#3f3151 [1607]" opacity=".5" offset="1pt"/>
                <v:textbox>
                  <w:txbxContent>
                    <w:p w14:paraId="0A248EB3" w14:textId="140DFEFE" w:rsidR="00031BEC" w:rsidRPr="00031BEC" w:rsidRDefault="00031BEC" w:rsidP="00031B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Make sure you visit all Vendor Displays! Ensure </w:t>
                      </w:r>
                      <w:r w:rsidR="00551B21"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>your passport</w:t>
                      </w: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is signed for each display to be eligible for Passport </w:t>
                      </w:r>
                      <w:r w:rsidR="00551B21"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>Drawing prizes</w:t>
                      </w: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on </w:t>
                      </w:r>
                      <w:r w:rsidR="007B2F22">
                        <w:rPr>
                          <w:color w:val="FFFFFF" w:themeColor="background1"/>
                          <w:sz w:val="44"/>
                          <w:szCs w:val="44"/>
                        </w:rPr>
                        <w:t>Wednesday</w:t>
                      </w: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. </w:t>
                      </w:r>
                    </w:p>
                    <w:p w14:paraId="37832D37" w14:textId="77777777" w:rsidR="00031BEC" w:rsidRPr="00031BEC" w:rsidRDefault="00031BEC" w:rsidP="00031BEC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6A55B2" w14:textId="77777777" w:rsidR="009D71F6" w:rsidRPr="00031BEC" w:rsidRDefault="009D71F6" w:rsidP="00AC3FC2">
                      <w:pPr>
                        <w:pStyle w:val="BodyText02"/>
                        <w:rPr>
                          <w:sz w:val="32"/>
                          <w:szCs w:val="32"/>
                        </w:rPr>
                      </w:pPr>
                    </w:p>
                    <w:p w14:paraId="106668C8" w14:textId="77777777" w:rsidR="00757C49" w:rsidRPr="00A559CB" w:rsidRDefault="00757C49" w:rsidP="00031BEC">
                      <w:pPr>
                        <w:pStyle w:val="BodyText0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914E63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6562FB" wp14:editId="45E73E61">
                <wp:simplePos x="0" y="0"/>
                <wp:positionH relativeFrom="column">
                  <wp:posOffset>4019550</wp:posOffset>
                </wp:positionH>
                <wp:positionV relativeFrom="paragraph">
                  <wp:posOffset>438150</wp:posOffset>
                </wp:positionV>
                <wp:extent cx="2196465" cy="2971800"/>
                <wp:effectExtent l="0" t="0" r="0" b="0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2164C" w14:textId="77777777" w:rsidR="008A6C80" w:rsidRPr="008A6C80" w:rsidRDefault="008A6C80" w:rsidP="008A6C80">
                            <w:pPr>
                              <w:ind w:left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C6E5C91" w14:textId="77777777" w:rsidR="008A6C80" w:rsidRPr="008A6C80" w:rsidRDefault="008A6C80" w:rsidP="008A6C80">
                            <w:pPr>
                              <w:ind w:left="2160" w:hanging="216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>2:10 – 2:20</w:t>
                            </w:r>
                            <w:r w:rsidR="008D75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966FD">
                              <w:rPr>
                                <w:bCs/>
                                <w:sz w:val="18"/>
                                <w:szCs w:val="18"/>
                              </w:rPr>
                              <w:t>Break</w:t>
                            </w:r>
                          </w:p>
                          <w:p w14:paraId="70E20349" w14:textId="77777777" w:rsidR="008A6C80" w:rsidRPr="008A6C80" w:rsidRDefault="008A6C80" w:rsidP="008A6C80">
                            <w:pPr>
                              <w:pStyle w:val="ListParagraph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A4F4D7" w14:textId="77777777" w:rsidR="008A6C80" w:rsidRPr="008A6C80" w:rsidRDefault="008A6C80" w:rsidP="008A6C80">
                            <w:pPr>
                              <w:pStyle w:val="ListParagraph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>2:20 – 3:00</w:t>
                            </w:r>
                            <w:r w:rsidR="008D75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6C80">
                              <w:rPr>
                                <w:sz w:val="18"/>
                                <w:szCs w:val="18"/>
                              </w:rPr>
                              <w:t>Round Table Discussions</w:t>
                            </w:r>
                          </w:p>
                          <w:p w14:paraId="3851B68B" w14:textId="77777777" w:rsidR="008A6C80" w:rsidRPr="008A6C80" w:rsidRDefault="008A6C80" w:rsidP="008A6C80">
                            <w:pPr>
                              <w:pStyle w:val="ListParagraph"/>
                              <w:ind w:left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4B8E005" w14:textId="448ACA57" w:rsidR="00A16026" w:rsidRDefault="008A6C80" w:rsidP="008D75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>3:00 – 3:15 Closing Remarks</w:t>
                            </w:r>
                            <w:r w:rsidR="006047F5">
                              <w:rPr>
                                <w:sz w:val="18"/>
                                <w:szCs w:val="18"/>
                              </w:rPr>
                              <w:t xml:space="preserve"> and</w:t>
                            </w:r>
                          </w:p>
                          <w:p w14:paraId="31D4D58D" w14:textId="40BA4369" w:rsidR="008D750C" w:rsidRDefault="008A6C80" w:rsidP="008D75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D116102" w14:textId="02486F72" w:rsidR="008D750C" w:rsidRDefault="00AE00C1" w:rsidP="008D75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24EA">
                              <w:rPr>
                                <w:noProof/>
                              </w:rPr>
                              <w:drawing>
                                <wp:inline distT="0" distB="0" distL="0" distR="0" wp14:anchorId="2FE82269" wp14:editId="7BB50FBA">
                                  <wp:extent cx="1903653" cy="714375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779" cy="736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4D354B" w14:textId="70D9482E" w:rsidR="00914E63" w:rsidRPr="006047F5" w:rsidRDefault="00022854" w:rsidP="00914E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47F5">
                              <w:rPr>
                                <w:sz w:val="18"/>
                                <w:szCs w:val="18"/>
                              </w:rPr>
                              <w:t xml:space="preserve">Update on </w:t>
                            </w:r>
                            <w:r w:rsidR="006047F5" w:rsidRPr="006047F5">
                              <w:rPr>
                                <w:sz w:val="18"/>
                                <w:szCs w:val="18"/>
                              </w:rPr>
                              <w:t>Summer 202</w:t>
                            </w:r>
                            <w:r w:rsidR="003A0253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6047F5" w:rsidRPr="006047F5">
                              <w:rPr>
                                <w:sz w:val="18"/>
                                <w:szCs w:val="18"/>
                              </w:rPr>
                              <w:t xml:space="preserve"> Mtg</w:t>
                            </w:r>
                          </w:p>
                          <w:p w14:paraId="47026E1D" w14:textId="77777777" w:rsidR="00914E63" w:rsidRDefault="00914E63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472FA4" w14:textId="77777777" w:rsidR="008A6C80" w:rsidRPr="008A6C80" w:rsidRDefault="008A6C80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>3:30 – 4:30</w:t>
                            </w:r>
                            <w:r w:rsidR="008D75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6C80">
                              <w:rPr>
                                <w:sz w:val="18"/>
                                <w:szCs w:val="18"/>
                              </w:rPr>
                              <w:t>Steering Committee Post-Meeting</w:t>
                            </w:r>
                          </w:p>
                          <w:p w14:paraId="1CFB9001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>Opening Remarks</w:t>
                            </w:r>
                          </w:p>
                          <w:p w14:paraId="79D03FA4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>Welcome New Members</w:t>
                            </w:r>
                          </w:p>
                          <w:p w14:paraId="45266925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 xml:space="preserve">Review Meeting Critique Sheets </w:t>
                            </w:r>
                          </w:p>
                          <w:p w14:paraId="6D9C7FF0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>New Business</w:t>
                            </w:r>
                          </w:p>
                          <w:p w14:paraId="27E50FAD" w14:textId="445DB3B5" w:rsidR="00E72985" w:rsidRDefault="00E72985" w:rsidP="00E72985">
                            <w:pPr>
                              <w:pStyle w:val="ListParagraph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62FB" id="Text Box 51" o:spid="_x0000_s1051" type="#_x0000_t202" style="position:absolute;margin-left:316.5pt;margin-top:34.5pt;width:172.95pt;height:23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" fillcolor="white [3212]" stroked="f">
                <v:textbox>
                  <w:txbxContent>
                    <w:p w14:paraId="6192164C" w14:textId="77777777" w:rsidR="008A6C80" w:rsidRPr="008A6C80" w:rsidRDefault="008A6C80" w:rsidP="008A6C80">
                      <w:pPr>
                        <w:ind w:left="2160"/>
                        <w:rPr>
                          <w:sz w:val="18"/>
                          <w:szCs w:val="18"/>
                        </w:rPr>
                      </w:pPr>
                    </w:p>
                    <w:p w14:paraId="3C6E5C91" w14:textId="77777777" w:rsidR="008A6C80" w:rsidRPr="008A6C80" w:rsidRDefault="008A6C80" w:rsidP="008A6C80">
                      <w:pPr>
                        <w:ind w:left="2160" w:hanging="2160"/>
                        <w:rPr>
                          <w:b/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>2:10 – 2:20</w:t>
                      </w:r>
                      <w:r w:rsidR="008D750C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8966FD">
                        <w:rPr>
                          <w:bCs/>
                          <w:sz w:val="18"/>
                          <w:szCs w:val="18"/>
                        </w:rPr>
                        <w:t>Break</w:t>
                      </w:r>
                    </w:p>
                    <w:p w14:paraId="70E20349" w14:textId="77777777" w:rsidR="008A6C80" w:rsidRPr="008A6C80" w:rsidRDefault="008A6C80" w:rsidP="008A6C80">
                      <w:pPr>
                        <w:pStyle w:val="ListParagraph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29A4F4D7" w14:textId="77777777" w:rsidR="008A6C80" w:rsidRPr="008A6C80" w:rsidRDefault="008A6C80" w:rsidP="008A6C80">
                      <w:pPr>
                        <w:pStyle w:val="ListParagraph"/>
                        <w:ind w:left="0"/>
                        <w:rPr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>2:20 – 3:00</w:t>
                      </w:r>
                      <w:r w:rsidR="008D750C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8A6C80">
                        <w:rPr>
                          <w:sz w:val="18"/>
                          <w:szCs w:val="18"/>
                        </w:rPr>
                        <w:t>Round Table Discussions</w:t>
                      </w:r>
                    </w:p>
                    <w:p w14:paraId="3851B68B" w14:textId="77777777" w:rsidR="008A6C80" w:rsidRPr="008A6C80" w:rsidRDefault="008A6C80" w:rsidP="008A6C80">
                      <w:pPr>
                        <w:pStyle w:val="ListParagraph"/>
                        <w:ind w:left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4B8E005" w14:textId="448ACA57" w:rsidR="00A16026" w:rsidRDefault="008A6C80" w:rsidP="008D750C">
                      <w:pPr>
                        <w:rPr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>3:00 – 3:15 Closing Remarks</w:t>
                      </w:r>
                      <w:r w:rsidR="006047F5">
                        <w:rPr>
                          <w:sz w:val="18"/>
                          <w:szCs w:val="18"/>
                        </w:rPr>
                        <w:t xml:space="preserve"> and</w:t>
                      </w:r>
                    </w:p>
                    <w:p w14:paraId="31D4D58D" w14:textId="40BA4369" w:rsidR="008D750C" w:rsidRDefault="008A6C80" w:rsidP="008D750C">
                      <w:pPr>
                        <w:rPr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4D116102" w14:textId="02486F72" w:rsidR="008D750C" w:rsidRDefault="00AE00C1" w:rsidP="008D750C">
                      <w:pPr>
                        <w:rPr>
                          <w:sz w:val="18"/>
                          <w:szCs w:val="18"/>
                        </w:rPr>
                      </w:pPr>
                      <w:r w:rsidRPr="009D24EA">
                        <w:rPr>
                          <w:noProof/>
                        </w:rPr>
                        <w:drawing>
                          <wp:inline distT="0" distB="0" distL="0" distR="0" wp14:anchorId="2FE82269" wp14:editId="7BB50FBA">
                            <wp:extent cx="1903653" cy="714375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779" cy="736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4D354B" w14:textId="70D9482E" w:rsidR="00914E63" w:rsidRPr="006047F5" w:rsidRDefault="00022854" w:rsidP="00914E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047F5">
                        <w:rPr>
                          <w:sz w:val="18"/>
                          <w:szCs w:val="18"/>
                        </w:rPr>
                        <w:t xml:space="preserve">Update on </w:t>
                      </w:r>
                      <w:r w:rsidR="006047F5" w:rsidRPr="006047F5">
                        <w:rPr>
                          <w:sz w:val="18"/>
                          <w:szCs w:val="18"/>
                        </w:rPr>
                        <w:t>Summer 202</w:t>
                      </w:r>
                      <w:r w:rsidR="003A0253">
                        <w:rPr>
                          <w:sz w:val="18"/>
                          <w:szCs w:val="18"/>
                        </w:rPr>
                        <w:t>4</w:t>
                      </w:r>
                      <w:r w:rsidR="006047F5" w:rsidRPr="006047F5">
                        <w:rPr>
                          <w:sz w:val="18"/>
                          <w:szCs w:val="18"/>
                        </w:rPr>
                        <w:t xml:space="preserve"> Mtg</w:t>
                      </w:r>
                    </w:p>
                    <w:p w14:paraId="47026E1D" w14:textId="77777777" w:rsidR="00914E63" w:rsidRDefault="00914E63" w:rsidP="008A6C8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3472FA4" w14:textId="77777777" w:rsidR="008A6C80" w:rsidRPr="008A6C80" w:rsidRDefault="008A6C80" w:rsidP="008A6C80">
                      <w:pPr>
                        <w:rPr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>3:30 – 4:30</w:t>
                      </w:r>
                      <w:r w:rsidR="008D750C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8A6C80">
                        <w:rPr>
                          <w:sz w:val="18"/>
                          <w:szCs w:val="18"/>
                        </w:rPr>
                        <w:t>Steering Committee Post-Meeting</w:t>
                      </w:r>
                    </w:p>
                    <w:p w14:paraId="1CFB9001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>Opening Remarks</w:t>
                      </w:r>
                    </w:p>
                    <w:p w14:paraId="79D03FA4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>Welcome New Members</w:t>
                      </w:r>
                    </w:p>
                    <w:p w14:paraId="45266925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 xml:space="preserve">Review Meeting Critique Sheets </w:t>
                      </w:r>
                    </w:p>
                    <w:p w14:paraId="6D9C7FF0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>New Business</w:t>
                      </w:r>
                    </w:p>
                    <w:p w14:paraId="27E50FAD" w14:textId="445DB3B5" w:rsidR="00E72985" w:rsidRDefault="00E72985" w:rsidP="00E72985">
                      <w:pPr>
                        <w:pStyle w:val="ListParagraph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50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C1A7B3" wp14:editId="134B3EFE">
                <wp:simplePos x="0" y="0"/>
                <wp:positionH relativeFrom="column">
                  <wp:posOffset>-633046</wp:posOffset>
                </wp:positionH>
                <wp:positionV relativeFrom="paragraph">
                  <wp:posOffset>562708</wp:posOffset>
                </wp:positionV>
                <wp:extent cx="4613031" cy="2971800"/>
                <wp:effectExtent l="0" t="0" r="0" b="0"/>
                <wp:wrapNone/>
                <wp:docPr id="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031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0128F" w14:textId="721ABA35" w:rsidR="008A6C80" w:rsidRDefault="008A6C80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08:00 – </w:t>
                            </w:r>
                            <w:r w:rsidR="00F65BD3" w:rsidRPr="003750FF">
                              <w:rPr>
                                <w:sz w:val="18"/>
                                <w:szCs w:val="18"/>
                              </w:rPr>
                              <w:t>09:00 Breakfast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 with Vendors</w:t>
                            </w:r>
                          </w:p>
                          <w:p w14:paraId="066673F3" w14:textId="77777777" w:rsidR="00795569" w:rsidRPr="003750FF" w:rsidRDefault="00795569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A4C893" w14:textId="4AC535C3" w:rsidR="008A6C80" w:rsidRPr="003750FF" w:rsidRDefault="008A6C80" w:rsidP="008A6C80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09:00 – </w:t>
                            </w:r>
                            <w:r w:rsidR="00F65BD3" w:rsidRPr="003750FF">
                              <w:rPr>
                                <w:sz w:val="18"/>
                                <w:szCs w:val="18"/>
                              </w:rPr>
                              <w:t>09:0</w:t>
                            </w:r>
                            <w:r w:rsidR="00CC0747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F65BD3" w:rsidRPr="003750FF">
                              <w:rPr>
                                <w:sz w:val="18"/>
                                <w:szCs w:val="18"/>
                              </w:rPr>
                              <w:t xml:space="preserve"> Safety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 Message (</w:t>
                            </w:r>
                            <w:r w:rsidR="001D181D">
                              <w:rPr>
                                <w:sz w:val="18"/>
                                <w:szCs w:val="18"/>
                              </w:rPr>
                              <w:t>Bob French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EAF73F6" w14:textId="77777777" w:rsidR="008A6C80" w:rsidRPr="003750FF" w:rsidRDefault="008A6C80" w:rsidP="008A6C80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0085EC" w14:textId="437DF0BD" w:rsidR="008A6C80" w:rsidRPr="003750FF" w:rsidRDefault="008A6C80" w:rsidP="008A6C80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3750FF">
                              <w:rPr>
                                <w:sz w:val="18"/>
                                <w:szCs w:val="18"/>
                              </w:rPr>
                              <w:t>09:0</w:t>
                            </w:r>
                            <w:r w:rsidR="00CC0747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 – 09:</w:t>
                            </w:r>
                            <w:r w:rsidR="00CC0747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 w:rsidR="00914E63" w:rsidRPr="003750F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>Voting Results for New Board Member (</w:t>
                            </w:r>
                            <w:r w:rsidR="000A5DED" w:rsidRPr="003750FF">
                              <w:rPr>
                                <w:sz w:val="18"/>
                                <w:szCs w:val="18"/>
                              </w:rPr>
                              <w:t>J</w:t>
                            </w:r>
                            <w:r w:rsidR="000315FA" w:rsidRPr="003750FF">
                              <w:rPr>
                                <w:sz w:val="18"/>
                                <w:szCs w:val="18"/>
                              </w:rPr>
                              <w:t>oe Coughlin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B1E9BC2" w14:textId="77777777" w:rsidR="008A6C80" w:rsidRPr="003750FF" w:rsidRDefault="008A6C80" w:rsidP="008A6C80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4A1FF9" w14:textId="7853B9E5" w:rsidR="008A6C80" w:rsidRPr="003750FF" w:rsidRDefault="008A6C80" w:rsidP="008A6C80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3750FF">
                              <w:rPr>
                                <w:sz w:val="18"/>
                                <w:szCs w:val="18"/>
                              </w:rPr>
                              <w:t>09:</w:t>
                            </w:r>
                            <w:r w:rsidR="00CC0747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 – 10:35</w:t>
                            </w:r>
                            <w:r w:rsidR="00914E63" w:rsidRPr="003750F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>Breakout Session</w:t>
                            </w:r>
                            <w:r w:rsidR="008D750C" w:rsidRPr="003750FF">
                              <w:rPr>
                                <w:sz w:val="18"/>
                                <w:szCs w:val="18"/>
                              </w:rPr>
                              <w:t xml:space="preserve"> Review (Successes, Challenges &amp;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 Golden Nuggets)</w:t>
                            </w:r>
                          </w:p>
                          <w:p w14:paraId="2FE61D29" w14:textId="77777777" w:rsidR="0006051E" w:rsidRPr="0006051E" w:rsidRDefault="0006051E" w:rsidP="0006051E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06051E">
                              <w:rPr>
                                <w:sz w:val="18"/>
                                <w:szCs w:val="18"/>
                              </w:rPr>
                              <w:t xml:space="preserve">BWR’s and CE (Scott Leach) </w:t>
                            </w:r>
                          </w:p>
                          <w:p w14:paraId="29F97E25" w14:textId="77777777" w:rsidR="0006051E" w:rsidRPr="0006051E" w:rsidRDefault="0006051E" w:rsidP="0006051E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06051E">
                              <w:rPr>
                                <w:sz w:val="18"/>
                                <w:szCs w:val="18"/>
                              </w:rPr>
                              <w:t>4 Loop Westinghouse (Joe Coughlin)</w:t>
                            </w:r>
                          </w:p>
                          <w:p w14:paraId="79F1F261" w14:textId="77777777" w:rsidR="008A6C80" w:rsidRPr="003750FF" w:rsidRDefault="008A6C80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1EC608F" w14:textId="77777777" w:rsidR="008A6C80" w:rsidRPr="003750FF" w:rsidRDefault="008A6C80" w:rsidP="008A6C80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10:35 – 11:00 </w:t>
                            </w:r>
                            <w:r w:rsidR="00914E63" w:rsidRPr="003750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755B">
                              <w:rPr>
                                <w:bCs/>
                                <w:sz w:val="18"/>
                                <w:szCs w:val="18"/>
                              </w:rPr>
                              <w:t>Break / Vendor Interface</w:t>
                            </w:r>
                          </w:p>
                          <w:p w14:paraId="74412863" w14:textId="77777777" w:rsidR="008A6C80" w:rsidRPr="003750FF" w:rsidRDefault="008A6C80" w:rsidP="008A6C80">
                            <w:pPr>
                              <w:ind w:left="25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B74106" w14:textId="77777777" w:rsidR="008A6C80" w:rsidRPr="003750FF" w:rsidRDefault="008A6C80" w:rsidP="008A6C80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11:00 – 12:00 </w:t>
                            </w:r>
                            <w:r w:rsidR="00914E63" w:rsidRPr="003750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 xml:space="preserve">Breakout Session Review (Successes, Challenges </w:t>
                            </w:r>
                            <w:r w:rsidR="008D750C" w:rsidRPr="003750FF">
                              <w:rPr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3750FF">
                              <w:rPr>
                                <w:sz w:val="18"/>
                                <w:szCs w:val="18"/>
                              </w:rPr>
                              <w:t>Golden Nuggets)</w:t>
                            </w:r>
                          </w:p>
                          <w:p w14:paraId="1C38426D" w14:textId="77777777" w:rsidR="00C56AFF" w:rsidRPr="00C56AFF" w:rsidRDefault="00C56AFF" w:rsidP="00C56AF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C56AFF">
                              <w:rPr>
                                <w:sz w:val="18"/>
                                <w:szCs w:val="18"/>
                              </w:rPr>
                              <w:t>2 Loop &amp; 3 Loop Westinghouse (John Hertz)</w:t>
                            </w:r>
                          </w:p>
                          <w:p w14:paraId="606F13E9" w14:textId="77777777" w:rsidR="008A6C80" w:rsidRPr="003750FF" w:rsidRDefault="008A6C80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05BB65A" w14:textId="77777777" w:rsidR="008A6C80" w:rsidRPr="003750FF" w:rsidRDefault="008A6C80" w:rsidP="008A6C80">
                            <w:pPr>
                              <w:ind w:left="2160" w:hanging="216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0FF">
                              <w:rPr>
                                <w:sz w:val="18"/>
                                <w:szCs w:val="18"/>
                              </w:rPr>
                              <w:t>12:00 – 1:10</w:t>
                            </w:r>
                            <w:r w:rsidR="00914E63" w:rsidRPr="003750F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3755B">
                              <w:rPr>
                                <w:bCs/>
                                <w:sz w:val="18"/>
                                <w:szCs w:val="18"/>
                              </w:rPr>
                              <w:t>Lunch / Passport Drawing</w:t>
                            </w:r>
                          </w:p>
                          <w:p w14:paraId="796F52F7" w14:textId="77777777" w:rsidR="008D750C" w:rsidRPr="003750FF" w:rsidRDefault="008D750C" w:rsidP="008A6C80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ECEB761" w14:textId="77777777" w:rsidR="008D750C" w:rsidRPr="003750FF" w:rsidRDefault="008D750C" w:rsidP="008D75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750FF">
                              <w:rPr>
                                <w:sz w:val="18"/>
                                <w:szCs w:val="18"/>
                              </w:rPr>
                              <w:t>1:10 – 2:10  Breakout Session Review (Successes, Challenges and Golden Nuggets)</w:t>
                            </w:r>
                          </w:p>
                          <w:p w14:paraId="0B929064" w14:textId="735C7680" w:rsidR="00BC3128" w:rsidRPr="00A41569" w:rsidRDefault="00A41569" w:rsidP="00A4156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A41569">
                              <w:rPr>
                                <w:sz w:val="18"/>
                                <w:szCs w:val="18"/>
                              </w:rPr>
                              <w:t>B&amp;W, and ICE  (Jonah Morgan)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A7B3" id="Text Box 48" o:spid="_x0000_s1052" type="#_x0000_t202" style="position:absolute;margin-left:-49.85pt;margin-top:44.3pt;width:363.25pt;height:23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" filled="f" stroked="f">
                <v:textbox>
                  <w:txbxContent>
                    <w:p w14:paraId="3310128F" w14:textId="721ABA35" w:rsidR="008A6C80" w:rsidRDefault="008A6C80" w:rsidP="008A6C80">
                      <w:pPr>
                        <w:rPr>
                          <w:sz w:val="18"/>
                          <w:szCs w:val="18"/>
                        </w:rPr>
                      </w:pPr>
                      <w:r w:rsidRPr="003750FF">
                        <w:rPr>
                          <w:sz w:val="18"/>
                          <w:szCs w:val="18"/>
                        </w:rPr>
                        <w:t xml:space="preserve">08:00 – </w:t>
                      </w:r>
                      <w:r w:rsidR="00F65BD3" w:rsidRPr="003750FF">
                        <w:rPr>
                          <w:sz w:val="18"/>
                          <w:szCs w:val="18"/>
                        </w:rPr>
                        <w:t>09:00 Breakfast</w:t>
                      </w:r>
                      <w:r w:rsidRPr="003750FF">
                        <w:rPr>
                          <w:sz w:val="18"/>
                          <w:szCs w:val="18"/>
                        </w:rPr>
                        <w:t xml:space="preserve"> with Vendors</w:t>
                      </w:r>
                    </w:p>
                    <w:p w14:paraId="066673F3" w14:textId="77777777" w:rsidR="00795569" w:rsidRPr="003750FF" w:rsidRDefault="00795569" w:rsidP="008A6C8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AA4C893" w14:textId="4AC535C3" w:rsidR="008A6C80" w:rsidRPr="003750FF" w:rsidRDefault="008A6C80" w:rsidP="008A6C80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3750FF">
                        <w:rPr>
                          <w:sz w:val="18"/>
                          <w:szCs w:val="18"/>
                        </w:rPr>
                        <w:t xml:space="preserve">09:00 – </w:t>
                      </w:r>
                      <w:r w:rsidR="00F65BD3" w:rsidRPr="003750FF">
                        <w:rPr>
                          <w:sz w:val="18"/>
                          <w:szCs w:val="18"/>
                        </w:rPr>
                        <w:t>09:0</w:t>
                      </w:r>
                      <w:r w:rsidR="00CC0747">
                        <w:rPr>
                          <w:sz w:val="18"/>
                          <w:szCs w:val="18"/>
                        </w:rPr>
                        <w:t>5</w:t>
                      </w:r>
                      <w:r w:rsidR="00F65BD3" w:rsidRPr="003750FF">
                        <w:rPr>
                          <w:sz w:val="18"/>
                          <w:szCs w:val="18"/>
                        </w:rPr>
                        <w:t xml:space="preserve"> Safety</w:t>
                      </w:r>
                      <w:r w:rsidRPr="003750FF">
                        <w:rPr>
                          <w:sz w:val="18"/>
                          <w:szCs w:val="18"/>
                        </w:rPr>
                        <w:t xml:space="preserve"> Message (</w:t>
                      </w:r>
                      <w:r w:rsidR="001D181D">
                        <w:rPr>
                          <w:sz w:val="18"/>
                          <w:szCs w:val="18"/>
                        </w:rPr>
                        <w:t>Bob French</w:t>
                      </w:r>
                      <w:r w:rsidRPr="003750FF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6EAF73F6" w14:textId="77777777" w:rsidR="008A6C80" w:rsidRPr="003750FF" w:rsidRDefault="008A6C80" w:rsidP="008A6C80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5C0085EC" w14:textId="437DF0BD" w:rsidR="008A6C80" w:rsidRPr="003750FF" w:rsidRDefault="008A6C80" w:rsidP="008A6C80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3750FF">
                        <w:rPr>
                          <w:sz w:val="18"/>
                          <w:szCs w:val="18"/>
                        </w:rPr>
                        <w:t>09:0</w:t>
                      </w:r>
                      <w:r w:rsidR="00CC0747">
                        <w:rPr>
                          <w:sz w:val="18"/>
                          <w:szCs w:val="18"/>
                        </w:rPr>
                        <w:t>5</w:t>
                      </w:r>
                      <w:r w:rsidRPr="003750FF">
                        <w:rPr>
                          <w:sz w:val="18"/>
                          <w:szCs w:val="18"/>
                        </w:rPr>
                        <w:t xml:space="preserve"> – 09:</w:t>
                      </w:r>
                      <w:r w:rsidR="00CC0747">
                        <w:rPr>
                          <w:sz w:val="18"/>
                          <w:szCs w:val="18"/>
                        </w:rPr>
                        <w:t>10</w:t>
                      </w:r>
                      <w:r w:rsidR="00914E63" w:rsidRPr="003750F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750FF">
                        <w:rPr>
                          <w:sz w:val="18"/>
                          <w:szCs w:val="18"/>
                        </w:rPr>
                        <w:t>Voting Results for New Board Member (</w:t>
                      </w:r>
                      <w:r w:rsidR="000A5DED" w:rsidRPr="003750FF">
                        <w:rPr>
                          <w:sz w:val="18"/>
                          <w:szCs w:val="18"/>
                        </w:rPr>
                        <w:t>J</w:t>
                      </w:r>
                      <w:r w:rsidR="000315FA" w:rsidRPr="003750FF">
                        <w:rPr>
                          <w:sz w:val="18"/>
                          <w:szCs w:val="18"/>
                        </w:rPr>
                        <w:t>oe Coughlin</w:t>
                      </w:r>
                      <w:r w:rsidRPr="003750FF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1B1E9BC2" w14:textId="77777777" w:rsidR="008A6C80" w:rsidRPr="003750FF" w:rsidRDefault="008A6C80" w:rsidP="008A6C80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004A1FF9" w14:textId="7853B9E5" w:rsidR="008A6C80" w:rsidRPr="003750FF" w:rsidRDefault="008A6C80" w:rsidP="008A6C80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3750FF">
                        <w:rPr>
                          <w:sz w:val="18"/>
                          <w:szCs w:val="18"/>
                        </w:rPr>
                        <w:t>09:</w:t>
                      </w:r>
                      <w:r w:rsidR="00CC0747">
                        <w:rPr>
                          <w:sz w:val="18"/>
                          <w:szCs w:val="18"/>
                        </w:rPr>
                        <w:t>10</w:t>
                      </w:r>
                      <w:r w:rsidRPr="003750FF">
                        <w:rPr>
                          <w:sz w:val="18"/>
                          <w:szCs w:val="18"/>
                        </w:rPr>
                        <w:t xml:space="preserve"> – 10:35</w:t>
                      </w:r>
                      <w:r w:rsidR="00914E63" w:rsidRPr="003750F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750FF">
                        <w:rPr>
                          <w:sz w:val="18"/>
                          <w:szCs w:val="18"/>
                        </w:rPr>
                        <w:t>Breakout Session</w:t>
                      </w:r>
                      <w:r w:rsidR="008D750C" w:rsidRPr="003750FF">
                        <w:rPr>
                          <w:sz w:val="18"/>
                          <w:szCs w:val="18"/>
                        </w:rPr>
                        <w:t xml:space="preserve"> Review (Successes, Challenges &amp;</w:t>
                      </w:r>
                      <w:r w:rsidRPr="003750FF">
                        <w:rPr>
                          <w:sz w:val="18"/>
                          <w:szCs w:val="18"/>
                        </w:rPr>
                        <w:t xml:space="preserve"> Golden Nuggets)</w:t>
                      </w:r>
                    </w:p>
                    <w:p w14:paraId="2FE61D29" w14:textId="77777777" w:rsidR="0006051E" w:rsidRPr="0006051E" w:rsidRDefault="0006051E" w:rsidP="0006051E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sz w:val="18"/>
                          <w:szCs w:val="18"/>
                        </w:rPr>
                      </w:pPr>
                      <w:r w:rsidRPr="0006051E">
                        <w:rPr>
                          <w:sz w:val="18"/>
                          <w:szCs w:val="18"/>
                        </w:rPr>
                        <w:t xml:space="preserve">BWR’s and CE (Scott Leach) </w:t>
                      </w:r>
                    </w:p>
                    <w:p w14:paraId="29F97E25" w14:textId="77777777" w:rsidR="0006051E" w:rsidRPr="0006051E" w:rsidRDefault="0006051E" w:rsidP="0006051E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sz w:val="18"/>
                          <w:szCs w:val="18"/>
                        </w:rPr>
                      </w:pPr>
                      <w:r w:rsidRPr="0006051E">
                        <w:rPr>
                          <w:sz w:val="18"/>
                          <w:szCs w:val="18"/>
                        </w:rPr>
                        <w:t>4 Loop Westinghouse (Joe Coughlin)</w:t>
                      </w:r>
                    </w:p>
                    <w:p w14:paraId="79F1F261" w14:textId="77777777" w:rsidR="008A6C80" w:rsidRPr="003750FF" w:rsidRDefault="008A6C80" w:rsidP="008A6C8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1EC608F" w14:textId="77777777" w:rsidR="008A6C80" w:rsidRPr="003750FF" w:rsidRDefault="008A6C80" w:rsidP="008A6C80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3750FF">
                        <w:rPr>
                          <w:sz w:val="18"/>
                          <w:szCs w:val="18"/>
                        </w:rPr>
                        <w:t xml:space="preserve">10:35 – 11:00 </w:t>
                      </w:r>
                      <w:r w:rsidR="00914E63" w:rsidRPr="003750F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3755B">
                        <w:rPr>
                          <w:bCs/>
                          <w:sz w:val="18"/>
                          <w:szCs w:val="18"/>
                        </w:rPr>
                        <w:t>Break / Vendor Interface</w:t>
                      </w:r>
                    </w:p>
                    <w:p w14:paraId="74412863" w14:textId="77777777" w:rsidR="008A6C80" w:rsidRPr="003750FF" w:rsidRDefault="008A6C80" w:rsidP="008A6C80">
                      <w:pPr>
                        <w:ind w:left="2520"/>
                        <w:rPr>
                          <w:sz w:val="18"/>
                          <w:szCs w:val="18"/>
                        </w:rPr>
                      </w:pPr>
                    </w:p>
                    <w:p w14:paraId="02B74106" w14:textId="77777777" w:rsidR="008A6C80" w:rsidRPr="003750FF" w:rsidRDefault="008A6C80" w:rsidP="008A6C80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3750FF">
                        <w:rPr>
                          <w:sz w:val="18"/>
                          <w:szCs w:val="18"/>
                        </w:rPr>
                        <w:t xml:space="preserve">11:00 – 12:00 </w:t>
                      </w:r>
                      <w:r w:rsidR="00914E63" w:rsidRPr="003750F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750FF">
                        <w:rPr>
                          <w:sz w:val="18"/>
                          <w:szCs w:val="18"/>
                        </w:rPr>
                        <w:t xml:space="preserve">Breakout Session Review (Successes, Challenges </w:t>
                      </w:r>
                      <w:r w:rsidR="008D750C" w:rsidRPr="003750FF">
                        <w:rPr>
                          <w:sz w:val="18"/>
                          <w:szCs w:val="18"/>
                        </w:rPr>
                        <w:t xml:space="preserve">&amp; </w:t>
                      </w:r>
                      <w:r w:rsidRPr="003750FF">
                        <w:rPr>
                          <w:sz w:val="18"/>
                          <w:szCs w:val="18"/>
                        </w:rPr>
                        <w:t>Golden Nuggets)</w:t>
                      </w:r>
                    </w:p>
                    <w:p w14:paraId="1C38426D" w14:textId="77777777" w:rsidR="00C56AFF" w:rsidRPr="00C56AFF" w:rsidRDefault="00C56AFF" w:rsidP="00C56AFF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sz w:val="18"/>
                          <w:szCs w:val="18"/>
                        </w:rPr>
                      </w:pPr>
                      <w:r w:rsidRPr="00C56AFF">
                        <w:rPr>
                          <w:sz w:val="18"/>
                          <w:szCs w:val="18"/>
                        </w:rPr>
                        <w:t>2 Loop &amp; 3 Loop Westinghouse (John Hertz)</w:t>
                      </w:r>
                    </w:p>
                    <w:p w14:paraId="606F13E9" w14:textId="77777777" w:rsidR="008A6C80" w:rsidRPr="003750FF" w:rsidRDefault="008A6C80" w:rsidP="008A6C8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05BB65A" w14:textId="77777777" w:rsidR="008A6C80" w:rsidRPr="003750FF" w:rsidRDefault="008A6C80" w:rsidP="008A6C80">
                      <w:pPr>
                        <w:ind w:left="2160" w:hanging="2160"/>
                        <w:rPr>
                          <w:b/>
                          <w:sz w:val="18"/>
                          <w:szCs w:val="18"/>
                        </w:rPr>
                      </w:pPr>
                      <w:r w:rsidRPr="003750FF">
                        <w:rPr>
                          <w:sz w:val="18"/>
                          <w:szCs w:val="18"/>
                        </w:rPr>
                        <w:t>12:00 – 1:10</w:t>
                      </w:r>
                      <w:r w:rsidR="00914E63" w:rsidRPr="003750F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C3755B">
                        <w:rPr>
                          <w:bCs/>
                          <w:sz w:val="18"/>
                          <w:szCs w:val="18"/>
                        </w:rPr>
                        <w:t>Lunch / Passport Drawing</w:t>
                      </w:r>
                    </w:p>
                    <w:p w14:paraId="796F52F7" w14:textId="77777777" w:rsidR="008D750C" w:rsidRPr="003750FF" w:rsidRDefault="008D750C" w:rsidP="008A6C80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3ECEB761" w14:textId="77777777" w:rsidR="008D750C" w:rsidRPr="003750FF" w:rsidRDefault="008D750C" w:rsidP="008D750C">
                      <w:pPr>
                        <w:rPr>
                          <w:sz w:val="18"/>
                          <w:szCs w:val="18"/>
                        </w:rPr>
                      </w:pPr>
                      <w:r w:rsidRPr="003750FF">
                        <w:rPr>
                          <w:sz w:val="18"/>
                          <w:szCs w:val="18"/>
                        </w:rPr>
                        <w:t>1:10 – 2:10  Breakout Session Review (Successes, Challenges and Golden Nuggets)</w:t>
                      </w:r>
                    </w:p>
                    <w:p w14:paraId="0B929064" w14:textId="735C7680" w:rsidR="00BC3128" w:rsidRPr="00A41569" w:rsidRDefault="00A41569" w:rsidP="00A4156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sz w:val="18"/>
                          <w:szCs w:val="18"/>
                        </w:rPr>
                      </w:pPr>
                      <w:r w:rsidRPr="00A41569">
                        <w:rPr>
                          <w:sz w:val="18"/>
                          <w:szCs w:val="18"/>
                        </w:rPr>
                        <w:t>B&amp;W, and ICE  (Jonah Morgan)</w:t>
                      </w:r>
                    </w:p>
                  </w:txbxContent>
                </v:textbox>
              </v:shape>
            </w:pict>
          </mc:Fallback>
        </mc:AlternateContent>
      </w:r>
      <w:r w:rsidR="008D750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BC5C42" wp14:editId="7D2C1C7A">
                <wp:simplePos x="0" y="0"/>
                <wp:positionH relativeFrom="column">
                  <wp:posOffset>-633046</wp:posOffset>
                </wp:positionH>
                <wp:positionV relativeFrom="paragraph">
                  <wp:posOffset>293076</wp:posOffset>
                </wp:positionV>
                <wp:extent cx="3616325" cy="269631"/>
                <wp:effectExtent l="0" t="0" r="22225" b="16510"/>
                <wp:wrapNone/>
                <wp:docPr id="4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269631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60309" w14:textId="6DD715AD" w:rsidR="00D346CC" w:rsidRPr="00251791" w:rsidRDefault="00FF7011" w:rsidP="00D346CC">
                            <w:pPr>
                              <w:pStyle w:val="SUBHEAD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FF701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D346CC" w:rsidRPr="00251791">
                              <w:rPr>
                                <w:sz w:val="28"/>
                                <w:szCs w:val="28"/>
                              </w:rPr>
                              <w:t xml:space="preserve"> Day Agenda</w:t>
                            </w:r>
                            <w:r w:rsidR="00D346CC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1307F">
                              <w:rPr>
                                <w:sz w:val="28"/>
                                <w:szCs w:val="28"/>
                              </w:rPr>
                              <w:t>Wednesday</w:t>
                            </w:r>
                            <w:r w:rsidR="00D346CC">
                              <w:rPr>
                                <w:sz w:val="28"/>
                                <w:szCs w:val="28"/>
                              </w:rPr>
                              <w:t>, January 2</w:t>
                            </w:r>
                            <w:r w:rsidR="00304A5A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0E2F55CD" w14:textId="77777777" w:rsidR="00D346CC" w:rsidRPr="00B1093E" w:rsidRDefault="00D346CC" w:rsidP="00D346CC">
                            <w:pPr>
                              <w:pStyle w:val="SUBHEAD0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C5C42" id="_x0000_s1053" type="#_x0000_t202" style="position:absolute;margin-left:-49.85pt;margin-top:23.1pt;width:284.75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" fillcolor="#f1d059" strokeweight="1pt">
                <v:textbox>
                  <w:txbxContent>
                    <w:p w14:paraId="76860309" w14:textId="6DD715AD" w:rsidR="00D346CC" w:rsidRPr="00251791" w:rsidRDefault="00FF7011" w:rsidP="00D346CC">
                      <w:pPr>
                        <w:pStyle w:val="SUBHEAD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FF7011">
                        <w:rPr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D346CC" w:rsidRPr="00251791">
                        <w:rPr>
                          <w:sz w:val="28"/>
                          <w:szCs w:val="28"/>
                        </w:rPr>
                        <w:t xml:space="preserve"> Day Agenda</w:t>
                      </w:r>
                      <w:r w:rsidR="00D346CC"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1307F">
                        <w:rPr>
                          <w:sz w:val="28"/>
                          <w:szCs w:val="28"/>
                        </w:rPr>
                        <w:t>Wednesday</w:t>
                      </w:r>
                      <w:r w:rsidR="00D346CC">
                        <w:rPr>
                          <w:sz w:val="28"/>
                          <w:szCs w:val="28"/>
                        </w:rPr>
                        <w:t>, January 2</w:t>
                      </w:r>
                      <w:r w:rsidR="00304A5A">
                        <w:rPr>
                          <w:sz w:val="28"/>
                          <w:szCs w:val="28"/>
                        </w:rPr>
                        <w:t>4</w:t>
                      </w:r>
                    </w:p>
                    <w:p w14:paraId="0E2F55CD" w14:textId="77777777" w:rsidR="00D346CC" w:rsidRPr="00B1093E" w:rsidRDefault="00D346CC" w:rsidP="00D346CC">
                      <w:pPr>
                        <w:pStyle w:val="SUBHEAD02"/>
                      </w:pPr>
                    </w:p>
                  </w:txbxContent>
                </v:textbox>
              </v:shape>
            </w:pict>
          </mc:Fallback>
        </mc:AlternateContent>
      </w:r>
      <w:r w:rsidR="005820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4D5F9F" wp14:editId="535A0E6F">
                <wp:simplePos x="0" y="0"/>
                <wp:positionH relativeFrom="column">
                  <wp:posOffset>-633095</wp:posOffset>
                </wp:positionH>
                <wp:positionV relativeFrom="paragraph">
                  <wp:posOffset>5532755</wp:posOffset>
                </wp:positionV>
                <wp:extent cx="6743700" cy="1022985"/>
                <wp:effectExtent l="0" t="0" r="0" b="5715"/>
                <wp:wrapNone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BCFAC" w14:textId="77777777" w:rsidR="005820A2" w:rsidRDefault="005820A2" w:rsidP="008F6671">
                            <w:pPr>
                              <w:pStyle w:val="NormalWeb"/>
                              <w:jc w:val="center"/>
                            </w:pPr>
                            <w:r>
                              <w:t>What other information would you like to see in this newsletter?</w:t>
                            </w:r>
                          </w:p>
                          <w:p w14:paraId="64DAD7AB" w14:textId="0E9CE535" w:rsidR="005820A2" w:rsidRDefault="005820A2" w:rsidP="008F6671">
                            <w:pPr>
                              <w:pStyle w:val="NormalWeb"/>
                              <w:jc w:val="center"/>
                            </w:pPr>
                            <w:r>
                              <w:t xml:space="preserve">Please contact </w:t>
                            </w:r>
                            <w:r w:rsidR="007B2F22">
                              <w:t>J</w:t>
                            </w:r>
                            <w:r w:rsidR="003C6614">
                              <w:t>oe Coughlin</w:t>
                            </w:r>
                            <w:r>
                              <w:t xml:space="preserve"> </w:t>
                            </w:r>
                            <w:r w:rsidR="00497023">
                              <w:t>at</w:t>
                            </w:r>
                            <w:r>
                              <w:t xml:space="preserve"> </w:t>
                            </w:r>
                            <w:r w:rsidR="003C6614">
                              <w:t>joseph.coughlin@constellation.com</w:t>
                            </w:r>
                            <w:r>
                              <w:t xml:space="preserve"> to provide feedback.</w:t>
                            </w:r>
                          </w:p>
                          <w:p w14:paraId="3A90A166" w14:textId="77777777" w:rsidR="009D71F6" w:rsidRPr="00D24162" w:rsidRDefault="005820A2" w:rsidP="008F6671">
                            <w:pPr>
                              <w:pStyle w:val="NormalWeb"/>
                              <w:jc w:val="center"/>
                            </w:pPr>
                            <w:r>
                              <w:t xml:space="preserve">Thanks so much!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5F9F" id="Text Box 50" o:spid="_x0000_s1054" type="#_x0000_t202" style="position:absolute;margin-left:-49.85pt;margin-top:435.65pt;width:531pt;height:8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" filled="f" stroked="f">
                <v:textbox>
                  <w:txbxContent>
                    <w:p w14:paraId="6C7BCFAC" w14:textId="77777777" w:rsidR="005820A2" w:rsidRDefault="005820A2" w:rsidP="008F6671">
                      <w:pPr>
                        <w:pStyle w:val="NormalWeb"/>
                        <w:jc w:val="center"/>
                      </w:pPr>
                      <w:r>
                        <w:t>What other information would you like to see in this newsletter?</w:t>
                      </w:r>
                    </w:p>
                    <w:p w14:paraId="64DAD7AB" w14:textId="0E9CE535" w:rsidR="005820A2" w:rsidRDefault="005820A2" w:rsidP="008F6671">
                      <w:pPr>
                        <w:pStyle w:val="NormalWeb"/>
                        <w:jc w:val="center"/>
                      </w:pPr>
                      <w:r>
                        <w:t xml:space="preserve">Please contact </w:t>
                      </w:r>
                      <w:r w:rsidR="007B2F22">
                        <w:t>J</w:t>
                      </w:r>
                      <w:r w:rsidR="003C6614">
                        <w:t>oe Coughlin</w:t>
                      </w:r>
                      <w:r>
                        <w:t xml:space="preserve"> </w:t>
                      </w:r>
                      <w:r w:rsidR="00497023">
                        <w:t>at</w:t>
                      </w:r>
                      <w:r>
                        <w:t xml:space="preserve"> </w:t>
                      </w:r>
                      <w:r w:rsidR="003C6614">
                        <w:t>joseph.coughlin@constellation.com</w:t>
                      </w:r>
                      <w:r>
                        <w:t xml:space="preserve"> to provide feedback.</w:t>
                      </w:r>
                    </w:p>
                    <w:p w14:paraId="3A90A166" w14:textId="77777777" w:rsidR="009D71F6" w:rsidRPr="00D24162" w:rsidRDefault="005820A2" w:rsidP="008F6671">
                      <w:pPr>
                        <w:pStyle w:val="NormalWeb"/>
                        <w:jc w:val="center"/>
                      </w:pPr>
                      <w:r>
                        <w:t xml:space="preserve">Thanks so much! </w:t>
                      </w:r>
                    </w:p>
                  </w:txbxContent>
                </v:textbox>
              </v:shape>
            </w:pict>
          </mc:Fallback>
        </mc:AlternateContent>
      </w:r>
      <w:r w:rsidR="005820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89097" wp14:editId="34FFC9A6">
                <wp:simplePos x="0" y="0"/>
                <wp:positionH relativeFrom="column">
                  <wp:posOffset>-633095</wp:posOffset>
                </wp:positionH>
                <wp:positionV relativeFrom="paragraph">
                  <wp:posOffset>5316220</wp:posOffset>
                </wp:positionV>
                <wp:extent cx="6743700" cy="46355"/>
                <wp:effectExtent l="19050" t="19050" r="57150" b="48895"/>
                <wp:wrapNone/>
                <wp:docPr id="1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63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85C9E0" w14:textId="77777777" w:rsidR="006D6903" w:rsidRDefault="006D6903" w:rsidP="008F6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9097" id="Text Box 53" o:spid="_x0000_s1055" type="#_x0000_t202" style="position:absolute;margin-left:-49.85pt;margin-top:418.6pt;width:531pt;height: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" filled="f" strokecolor="#0070c0" strokeweight="2.25pt">
                <v:shadow on="t"/>
                <v:textbox>
                  <w:txbxContent>
                    <w:p w14:paraId="0285C9E0" w14:textId="77777777" w:rsidR="006D6903" w:rsidRDefault="006D6903" w:rsidP="008F6671"/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E7A225" wp14:editId="78445229">
                <wp:simplePos x="0" y="0"/>
                <wp:positionH relativeFrom="column">
                  <wp:posOffset>-469900</wp:posOffset>
                </wp:positionH>
                <wp:positionV relativeFrom="paragraph">
                  <wp:posOffset>6620510</wp:posOffset>
                </wp:positionV>
                <wp:extent cx="6466840" cy="840740"/>
                <wp:effectExtent l="15875" t="19685" r="41910" b="44450"/>
                <wp:wrapNone/>
                <wp:docPr id="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84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2588CCB" w14:textId="27663868" w:rsidR="008734B8" w:rsidRDefault="008734B8">
                            <w:r>
                              <w:t xml:space="preserve">Please visit </w:t>
                            </w:r>
                            <w:r w:rsidR="007B2F22">
                              <w:t>RP-</w:t>
                            </w:r>
                            <w:r>
                              <w:t>ALARA.org for additional information.</w:t>
                            </w:r>
                            <w:r w:rsidR="00D326D1">
                              <w:t xml:space="preserve"> The official information source for </w:t>
                            </w:r>
                            <w:r w:rsidR="007B2F22">
                              <w:t>RP-</w:t>
                            </w:r>
                            <w:r w:rsidR="00D326D1">
                              <w:t xml:space="preserve"> ALARA Association Members contains many useful links to web sites related to Nuclear Energy and other related sites.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7A225" id="Text Box 55" o:spid="_x0000_s1056" type="#_x0000_t202" style="position:absolute;margin-left:-37pt;margin-top:521.3pt;width:509.2pt;height:6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" strokecolor="#0070c0" strokeweight="2.25pt">
                <v:shadow on="t"/>
                <v:textbox>
                  <w:txbxContent>
                    <w:p w14:paraId="12588CCB" w14:textId="27663868" w:rsidR="008734B8" w:rsidRDefault="008734B8">
                      <w:r>
                        <w:t xml:space="preserve">Please visit </w:t>
                      </w:r>
                      <w:r w:rsidR="007B2F22">
                        <w:t>RP-</w:t>
                      </w:r>
                      <w:r>
                        <w:t>ALARA.org for additional information.</w:t>
                      </w:r>
                      <w:r w:rsidR="00D326D1">
                        <w:t xml:space="preserve"> The official information source for </w:t>
                      </w:r>
                      <w:r w:rsidR="007B2F22">
                        <w:t>RP-</w:t>
                      </w:r>
                      <w:r w:rsidR="00D326D1">
                        <w:t xml:space="preserve"> ALARA Association Members contains many useful links to web sites related to Nuclear Energy and other related sites.</w:t>
                      </w: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10DE3C" wp14:editId="522AA100">
                <wp:simplePos x="0" y="0"/>
                <wp:positionH relativeFrom="column">
                  <wp:posOffset>-909320</wp:posOffset>
                </wp:positionH>
                <wp:positionV relativeFrom="paragraph">
                  <wp:posOffset>8041640</wp:posOffset>
                </wp:positionV>
                <wp:extent cx="7306945" cy="797560"/>
                <wp:effectExtent l="0" t="2540" r="3175" b="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94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E8635" w14:textId="2B45B00A" w:rsidR="009D71F6" w:rsidRPr="005168AF" w:rsidRDefault="004B0181" w:rsidP="009D71F6">
                            <w:pPr>
                              <w:pStyle w:val="jargon"/>
                            </w:pPr>
                            <w:r>
                              <w:t>We hope you have found this information to be useful in helping you prepare for your trip. We look forward to seeing you in J</w:t>
                            </w:r>
                            <w:r w:rsidR="007B2F22">
                              <w:t>anuary</w:t>
                            </w:r>
                            <w:r>
                              <w:t>!</w:t>
                            </w:r>
                          </w:p>
                          <w:p w14:paraId="115F6D42" w14:textId="77777777" w:rsidR="009D71F6" w:rsidRPr="00BE4607" w:rsidRDefault="009D71F6">
                            <w:pP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DE3C" id="Text Box 46" o:spid="_x0000_s1057" type="#_x0000_t202" style="position:absolute;margin-left:-71.6pt;margin-top:633.2pt;width:575.35pt;height:6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" filled="f" stroked="f">
                <v:textbox>
                  <w:txbxContent>
                    <w:p w14:paraId="1BAE8635" w14:textId="2B45B00A" w:rsidR="009D71F6" w:rsidRPr="005168AF" w:rsidRDefault="004B0181" w:rsidP="009D71F6">
                      <w:pPr>
                        <w:pStyle w:val="jargon"/>
                      </w:pPr>
                      <w:r>
                        <w:t>We hope you have found this information to be useful in helping you prepare for your trip. We look forward to seeing you in J</w:t>
                      </w:r>
                      <w:r w:rsidR="007B2F22">
                        <w:t>anuary</w:t>
                      </w:r>
                      <w:r>
                        <w:t>!</w:t>
                      </w:r>
                    </w:p>
                    <w:p w14:paraId="115F6D42" w14:textId="77777777" w:rsidR="009D71F6" w:rsidRPr="00BE4607" w:rsidRDefault="009D71F6">
                      <w:pPr>
                        <w:rPr>
                          <w:rFonts w:ascii="Times" w:hAnsi="Times"/>
                          <w:i/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F6AEB" wp14:editId="7565A51D">
                <wp:simplePos x="0" y="0"/>
                <wp:positionH relativeFrom="column">
                  <wp:posOffset>-906780</wp:posOffset>
                </wp:positionH>
                <wp:positionV relativeFrom="paragraph">
                  <wp:posOffset>-416560</wp:posOffset>
                </wp:positionV>
                <wp:extent cx="1257300" cy="342900"/>
                <wp:effectExtent l="0" t="2540" r="1905" b="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FDFE" w14:textId="77777777" w:rsidR="009D71F6" w:rsidRPr="005168AF" w:rsidRDefault="009D71F6" w:rsidP="00931726">
                            <w:pPr>
                              <w:pStyle w:val="MONTHYEA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6AEB" id="Text Box 45" o:spid="_x0000_s1058" type="#_x0000_t202" style="position:absolute;margin-left:-71.4pt;margin-top:-32.8pt;width:99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" filled="f" stroked="f">
                <v:textbox>
                  <w:txbxContent>
                    <w:p w14:paraId="37A3FDFE" w14:textId="77777777" w:rsidR="009D71F6" w:rsidRPr="005168AF" w:rsidRDefault="009D71F6" w:rsidP="00931726">
                      <w:pPr>
                        <w:pStyle w:val="MONTHYEAR"/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7C5161" wp14:editId="574ADC37">
                <wp:simplePos x="0" y="0"/>
                <wp:positionH relativeFrom="column">
                  <wp:posOffset>5029200</wp:posOffset>
                </wp:positionH>
                <wp:positionV relativeFrom="paragraph">
                  <wp:posOffset>-393700</wp:posOffset>
                </wp:positionV>
                <wp:extent cx="1143000" cy="685800"/>
                <wp:effectExtent l="0" t="0" r="0" b="3175"/>
                <wp:wrapNone/>
                <wp:docPr id="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E6FE" w14:textId="77777777" w:rsidR="009D71F6" w:rsidRPr="005168AF" w:rsidRDefault="009D71F6" w:rsidP="009D71F6">
                            <w:pPr>
                              <w:pStyle w:val="VOLUMEISSUE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5161" id="Text Box 44" o:spid="_x0000_s1059" type="#_x0000_t202" style="position:absolute;margin-left:396pt;margin-top:-31pt;width:90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" filled="f" stroked="f">
                <v:textbox>
                  <w:txbxContent>
                    <w:p w14:paraId="10B9E6FE" w14:textId="77777777" w:rsidR="009D71F6" w:rsidRPr="005168AF" w:rsidRDefault="009D71F6" w:rsidP="009D71F6">
                      <w:pPr>
                        <w:pStyle w:val="VOLUMEISSUE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EF0BFC" wp14:editId="06ABB2DE">
                <wp:simplePos x="0" y="0"/>
                <wp:positionH relativeFrom="column">
                  <wp:posOffset>-683260</wp:posOffset>
                </wp:positionH>
                <wp:positionV relativeFrom="paragraph">
                  <wp:posOffset>-304800</wp:posOffset>
                </wp:positionV>
                <wp:extent cx="6872605" cy="406400"/>
                <wp:effectExtent l="2540" t="0" r="1905" b="3175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2C330" w14:textId="471271D9" w:rsidR="009D71F6" w:rsidRPr="00FD79DD" w:rsidRDefault="007B2F22" w:rsidP="00934E27">
                            <w:pPr>
                              <w:jc w:val="center"/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202</w:t>
                            </w:r>
                            <w:r w:rsidR="00304A5A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4</w:t>
                            </w:r>
                            <w:r w:rsidR="00FD79DD" w:rsidRPr="004F0300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 xml:space="preserve"> RP/ALARA Association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0BFC" id="Text Box 43" o:spid="_x0000_s1060" type="#_x0000_t202" style="position:absolute;margin-left:-53.8pt;margin-top:-24pt;width:541.15pt;height: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" filled="f" stroked="f">
                <v:textbox>
                  <w:txbxContent>
                    <w:p w14:paraId="0332C330" w14:textId="471271D9" w:rsidR="009D71F6" w:rsidRPr="00FD79DD" w:rsidRDefault="007B2F22" w:rsidP="00934E27">
                      <w:pPr>
                        <w:jc w:val="center"/>
                      </w:pPr>
                      <w:r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52"/>
                          <w:szCs w:val="52"/>
                        </w:rPr>
                        <w:t>202</w:t>
                      </w:r>
                      <w:r w:rsidR="00304A5A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52"/>
                          <w:szCs w:val="52"/>
                        </w:rPr>
                        <w:t>4</w:t>
                      </w:r>
                      <w:r w:rsidR="00FD79DD" w:rsidRPr="004F0300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52"/>
                          <w:szCs w:val="52"/>
                        </w:rPr>
                        <w:t xml:space="preserve"> RP/ALARA Association Meeting</w:t>
                      </w:r>
                    </w:p>
                  </w:txbxContent>
                </v:textbox>
              </v:shape>
            </w:pict>
          </mc:Fallback>
        </mc:AlternateContent>
      </w:r>
      <w:r w:rsidR="00B53DD8">
        <w:rPr>
          <w:noProof/>
          <w:szCs w:val="20"/>
        </w:rPr>
        <w:drawing>
          <wp:anchor distT="0" distB="0" distL="114300" distR="114300" simplePos="0" relativeHeight="251661312" behindDoc="1" locked="0" layoutInCell="1" allowOverlap="1" wp14:anchorId="03F9ACEB" wp14:editId="1C6B64AD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19050" t="0" r="0" b="0"/>
            <wp:wrapNone/>
            <wp:docPr id="30" name="Picture 30" descr="Classic_Newsletter_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lassic_Newsletter_p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71F6" w:rsidSect="009D71F6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4F0C6" w14:textId="77777777" w:rsidR="00863F08" w:rsidRDefault="00863F08" w:rsidP="0092141A">
      <w:r>
        <w:separator/>
      </w:r>
    </w:p>
  </w:endnote>
  <w:endnote w:type="continuationSeparator" w:id="0">
    <w:p w14:paraId="04AC1727" w14:textId="77777777" w:rsidR="00863F08" w:rsidRDefault="00863F08" w:rsidP="00921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4AF12" w14:textId="77777777" w:rsidR="00863F08" w:rsidRDefault="00863F08" w:rsidP="0092141A">
      <w:r>
        <w:separator/>
      </w:r>
    </w:p>
  </w:footnote>
  <w:footnote w:type="continuationSeparator" w:id="0">
    <w:p w14:paraId="5D98D4EA" w14:textId="77777777" w:rsidR="00863F08" w:rsidRDefault="00863F08" w:rsidP="00921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D7D60"/>
    <w:multiLevelType w:val="hybridMultilevel"/>
    <w:tmpl w:val="278A3D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58633A"/>
    <w:multiLevelType w:val="hybridMultilevel"/>
    <w:tmpl w:val="E92CD9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CBF7DA7"/>
    <w:multiLevelType w:val="hybridMultilevel"/>
    <w:tmpl w:val="8CEC9C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361E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8"/>
        <w:szCs w:val="18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96A99"/>
    <w:multiLevelType w:val="hybridMultilevel"/>
    <w:tmpl w:val="870403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61E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8"/>
        <w:szCs w:val="18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B4A8C"/>
    <w:multiLevelType w:val="multilevel"/>
    <w:tmpl w:val="3188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81028F"/>
    <w:multiLevelType w:val="hybridMultilevel"/>
    <w:tmpl w:val="CABC209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22DC09DF"/>
    <w:multiLevelType w:val="hybridMultilevel"/>
    <w:tmpl w:val="D556EF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04C83"/>
    <w:multiLevelType w:val="hybridMultilevel"/>
    <w:tmpl w:val="1F86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6544FB"/>
    <w:multiLevelType w:val="hybridMultilevel"/>
    <w:tmpl w:val="063A57B2"/>
    <w:lvl w:ilvl="0" w:tplc="04090001">
      <w:start w:val="1"/>
      <w:numFmt w:val="bullet"/>
      <w:lvlText w:val=""/>
      <w:lvlJc w:val="left"/>
      <w:pPr>
        <w:tabs>
          <w:tab w:val="num" w:pos="-7920"/>
        </w:tabs>
        <w:ind w:left="-7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7200"/>
        </w:tabs>
        <w:ind w:left="-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6480"/>
        </w:tabs>
        <w:ind w:left="-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5760"/>
        </w:tabs>
        <w:ind w:left="-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5040"/>
        </w:tabs>
        <w:ind w:left="-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4320"/>
        </w:tabs>
        <w:ind w:left="-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3600"/>
        </w:tabs>
        <w:ind w:left="-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-2880"/>
        </w:tabs>
        <w:ind w:left="-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-2160"/>
        </w:tabs>
        <w:ind w:left="-2160" w:hanging="360"/>
      </w:pPr>
      <w:rPr>
        <w:rFonts w:ascii="Wingdings" w:hAnsi="Wingdings" w:hint="default"/>
      </w:rPr>
    </w:lvl>
  </w:abstractNum>
  <w:abstractNum w:abstractNumId="9" w15:restartNumberingAfterBreak="0">
    <w:nsid w:val="26455EBD"/>
    <w:multiLevelType w:val="hybridMultilevel"/>
    <w:tmpl w:val="33D00028"/>
    <w:lvl w:ilvl="0" w:tplc="62966838">
      <w:numFmt w:val="bullet"/>
      <w:pStyle w:val="BulletPoints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86ACE"/>
    <w:multiLevelType w:val="hybridMultilevel"/>
    <w:tmpl w:val="44D6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60AC8"/>
    <w:multiLevelType w:val="hybridMultilevel"/>
    <w:tmpl w:val="BDA8459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B21811"/>
    <w:multiLevelType w:val="hybridMultilevel"/>
    <w:tmpl w:val="E3BE8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4A6A67"/>
    <w:multiLevelType w:val="hybridMultilevel"/>
    <w:tmpl w:val="0D248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50ECD"/>
    <w:multiLevelType w:val="hybridMultilevel"/>
    <w:tmpl w:val="F89C2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2236A"/>
    <w:multiLevelType w:val="hybridMultilevel"/>
    <w:tmpl w:val="AC5CB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B39E7"/>
    <w:multiLevelType w:val="hybridMultilevel"/>
    <w:tmpl w:val="43940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17AC"/>
    <w:multiLevelType w:val="multilevel"/>
    <w:tmpl w:val="A842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BA211C"/>
    <w:multiLevelType w:val="hybridMultilevel"/>
    <w:tmpl w:val="AEB27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97460F"/>
    <w:multiLevelType w:val="hybridMultilevel"/>
    <w:tmpl w:val="F2CAE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B34C2F"/>
    <w:multiLevelType w:val="hybridMultilevel"/>
    <w:tmpl w:val="629EA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16CE2"/>
    <w:multiLevelType w:val="hybridMultilevel"/>
    <w:tmpl w:val="F15E5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B4C2F"/>
    <w:multiLevelType w:val="hybridMultilevel"/>
    <w:tmpl w:val="C996FF7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55F14B70"/>
    <w:multiLevelType w:val="multilevel"/>
    <w:tmpl w:val="B6F43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9223E09"/>
    <w:multiLevelType w:val="hybridMultilevel"/>
    <w:tmpl w:val="419EA436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DBD6D1E"/>
    <w:multiLevelType w:val="hybridMultilevel"/>
    <w:tmpl w:val="FEA0F0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C6F67"/>
    <w:multiLevelType w:val="hybridMultilevel"/>
    <w:tmpl w:val="0F42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2C44C5"/>
    <w:multiLevelType w:val="hybridMultilevel"/>
    <w:tmpl w:val="0FD6E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1A7382"/>
    <w:multiLevelType w:val="multilevel"/>
    <w:tmpl w:val="395C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CD1E20"/>
    <w:multiLevelType w:val="hybridMultilevel"/>
    <w:tmpl w:val="EEA61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8D760A"/>
    <w:multiLevelType w:val="hybridMultilevel"/>
    <w:tmpl w:val="489A9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A1E76"/>
    <w:multiLevelType w:val="hybridMultilevel"/>
    <w:tmpl w:val="AE00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7A22CB"/>
    <w:multiLevelType w:val="hybridMultilevel"/>
    <w:tmpl w:val="22CE9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299912">
    <w:abstractNumId w:val="29"/>
  </w:num>
  <w:num w:numId="2" w16cid:durableId="2065328626">
    <w:abstractNumId w:val="9"/>
  </w:num>
  <w:num w:numId="3" w16cid:durableId="1341738389">
    <w:abstractNumId w:val="25"/>
  </w:num>
  <w:num w:numId="4" w16cid:durableId="1757896610">
    <w:abstractNumId w:val="13"/>
  </w:num>
  <w:num w:numId="5" w16cid:durableId="47848393">
    <w:abstractNumId w:val="3"/>
  </w:num>
  <w:num w:numId="6" w16cid:durableId="280192992">
    <w:abstractNumId w:val="24"/>
  </w:num>
  <w:num w:numId="7" w16cid:durableId="62460272">
    <w:abstractNumId w:val="22"/>
  </w:num>
  <w:num w:numId="8" w16cid:durableId="1598443913">
    <w:abstractNumId w:val="8"/>
  </w:num>
  <w:num w:numId="9" w16cid:durableId="1533152738">
    <w:abstractNumId w:val="15"/>
  </w:num>
  <w:num w:numId="10" w16cid:durableId="1311131922">
    <w:abstractNumId w:val="18"/>
  </w:num>
  <w:num w:numId="11" w16cid:durableId="405542309">
    <w:abstractNumId w:val="12"/>
  </w:num>
  <w:num w:numId="12" w16cid:durableId="1500004186">
    <w:abstractNumId w:val="26"/>
  </w:num>
  <w:num w:numId="13" w16cid:durableId="674191749">
    <w:abstractNumId w:val="10"/>
  </w:num>
  <w:num w:numId="14" w16cid:durableId="740296136">
    <w:abstractNumId w:val="19"/>
  </w:num>
  <w:num w:numId="15" w16cid:durableId="590893046">
    <w:abstractNumId w:val="0"/>
  </w:num>
  <w:num w:numId="16" w16cid:durableId="1192261709">
    <w:abstractNumId w:val="23"/>
  </w:num>
  <w:num w:numId="17" w16cid:durableId="134331666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7242159">
    <w:abstractNumId w:val="32"/>
  </w:num>
  <w:num w:numId="19" w16cid:durableId="1657145264">
    <w:abstractNumId w:val="28"/>
  </w:num>
  <w:num w:numId="20" w16cid:durableId="2003659538">
    <w:abstractNumId w:val="31"/>
  </w:num>
  <w:num w:numId="21" w16cid:durableId="1531794537">
    <w:abstractNumId w:val="17"/>
  </w:num>
  <w:num w:numId="22" w16cid:durableId="1073969397">
    <w:abstractNumId w:val="4"/>
  </w:num>
  <w:num w:numId="23" w16cid:durableId="1470172404">
    <w:abstractNumId w:val="30"/>
  </w:num>
  <w:num w:numId="24" w16cid:durableId="1804274777">
    <w:abstractNumId w:val="16"/>
  </w:num>
  <w:num w:numId="25" w16cid:durableId="1117026641">
    <w:abstractNumId w:val="14"/>
  </w:num>
  <w:num w:numId="26" w16cid:durableId="1712801618">
    <w:abstractNumId w:val="11"/>
  </w:num>
  <w:num w:numId="27" w16cid:durableId="637761954">
    <w:abstractNumId w:val="13"/>
  </w:num>
  <w:num w:numId="28" w16cid:durableId="100151415">
    <w:abstractNumId w:val="22"/>
  </w:num>
  <w:num w:numId="29" w16cid:durableId="1958414300">
    <w:abstractNumId w:val="3"/>
  </w:num>
  <w:num w:numId="30" w16cid:durableId="1454864850">
    <w:abstractNumId w:val="7"/>
  </w:num>
  <w:num w:numId="31" w16cid:durableId="1042753330">
    <w:abstractNumId w:val="27"/>
  </w:num>
  <w:num w:numId="32" w16cid:durableId="1487017027">
    <w:abstractNumId w:val="6"/>
  </w:num>
  <w:num w:numId="33" w16cid:durableId="2017875392">
    <w:abstractNumId w:val="25"/>
  </w:num>
  <w:num w:numId="34" w16cid:durableId="1167863822">
    <w:abstractNumId w:val="25"/>
  </w:num>
  <w:num w:numId="35" w16cid:durableId="1363093326">
    <w:abstractNumId w:val="13"/>
  </w:num>
  <w:num w:numId="36" w16cid:durableId="980574804">
    <w:abstractNumId w:val="3"/>
  </w:num>
  <w:num w:numId="37" w16cid:durableId="1045443545">
    <w:abstractNumId w:val="8"/>
  </w:num>
  <w:num w:numId="38" w16cid:durableId="336543463">
    <w:abstractNumId w:val="22"/>
  </w:num>
  <w:num w:numId="39" w16cid:durableId="796871929">
    <w:abstractNumId w:val="0"/>
  </w:num>
  <w:num w:numId="40" w16cid:durableId="1820030091">
    <w:abstractNumId w:val="2"/>
  </w:num>
  <w:num w:numId="41" w16cid:durableId="915676391">
    <w:abstractNumId w:val="5"/>
  </w:num>
  <w:num w:numId="42" w16cid:durableId="1894268611">
    <w:abstractNumId w:val="20"/>
  </w:num>
  <w:num w:numId="43" w16cid:durableId="427120866">
    <w:abstractNumId w:val="21"/>
  </w:num>
  <w:num w:numId="44" w16cid:durableId="690301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F09"/>
    <w:rsid w:val="00022812"/>
    <w:rsid w:val="00022854"/>
    <w:rsid w:val="000264CB"/>
    <w:rsid w:val="000315FA"/>
    <w:rsid w:val="00031BEC"/>
    <w:rsid w:val="000471C1"/>
    <w:rsid w:val="00055706"/>
    <w:rsid w:val="00057CB2"/>
    <w:rsid w:val="0006051E"/>
    <w:rsid w:val="000607EA"/>
    <w:rsid w:val="000839B0"/>
    <w:rsid w:val="00087DE9"/>
    <w:rsid w:val="000935E1"/>
    <w:rsid w:val="000A517D"/>
    <w:rsid w:val="000A5DED"/>
    <w:rsid w:val="000C39AC"/>
    <w:rsid w:val="000D54CF"/>
    <w:rsid w:val="000E103F"/>
    <w:rsid w:val="000F47A5"/>
    <w:rsid w:val="0010174F"/>
    <w:rsid w:val="001106FD"/>
    <w:rsid w:val="00116C9C"/>
    <w:rsid w:val="00117990"/>
    <w:rsid w:val="00124691"/>
    <w:rsid w:val="001267F1"/>
    <w:rsid w:val="00140009"/>
    <w:rsid w:val="001444B5"/>
    <w:rsid w:val="00146E9A"/>
    <w:rsid w:val="0014779B"/>
    <w:rsid w:val="00161A43"/>
    <w:rsid w:val="0019067C"/>
    <w:rsid w:val="00190B12"/>
    <w:rsid w:val="001945FF"/>
    <w:rsid w:val="00197C66"/>
    <w:rsid w:val="001C7917"/>
    <w:rsid w:val="001D181D"/>
    <w:rsid w:val="001D6335"/>
    <w:rsid w:val="001F7062"/>
    <w:rsid w:val="00202649"/>
    <w:rsid w:val="00205657"/>
    <w:rsid w:val="0021307F"/>
    <w:rsid w:val="00227B6F"/>
    <w:rsid w:val="00235539"/>
    <w:rsid w:val="00240D6C"/>
    <w:rsid w:val="00242B5B"/>
    <w:rsid w:val="0024444A"/>
    <w:rsid w:val="00251791"/>
    <w:rsid w:val="00255A42"/>
    <w:rsid w:val="00261A4C"/>
    <w:rsid w:val="00262258"/>
    <w:rsid w:val="00265913"/>
    <w:rsid w:val="00271AE5"/>
    <w:rsid w:val="00274BDE"/>
    <w:rsid w:val="002758F0"/>
    <w:rsid w:val="00284CF4"/>
    <w:rsid w:val="0028623E"/>
    <w:rsid w:val="00287BC2"/>
    <w:rsid w:val="002A5EB8"/>
    <w:rsid w:val="002B337F"/>
    <w:rsid w:val="002B6405"/>
    <w:rsid w:val="002C0801"/>
    <w:rsid w:val="002D290A"/>
    <w:rsid w:val="002F651D"/>
    <w:rsid w:val="002F7622"/>
    <w:rsid w:val="00303834"/>
    <w:rsid w:val="0030470D"/>
    <w:rsid w:val="00304A5A"/>
    <w:rsid w:val="00312BED"/>
    <w:rsid w:val="00315C78"/>
    <w:rsid w:val="0032384E"/>
    <w:rsid w:val="00324B7B"/>
    <w:rsid w:val="00325374"/>
    <w:rsid w:val="0033012C"/>
    <w:rsid w:val="00332FDA"/>
    <w:rsid w:val="00333F80"/>
    <w:rsid w:val="00337612"/>
    <w:rsid w:val="003412CF"/>
    <w:rsid w:val="00343E9A"/>
    <w:rsid w:val="003542A3"/>
    <w:rsid w:val="003601EB"/>
    <w:rsid w:val="003656E5"/>
    <w:rsid w:val="003750FF"/>
    <w:rsid w:val="00391E6C"/>
    <w:rsid w:val="003A0253"/>
    <w:rsid w:val="003A04CC"/>
    <w:rsid w:val="003A64D5"/>
    <w:rsid w:val="003A6EBB"/>
    <w:rsid w:val="003A796B"/>
    <w:rsid w:val="003B3AED"/>
    <w:rsid w:val="003C243A"/>
    <w:rsid w:val="003C6614"/>
    <w:rsid w:val="003C7570"/>
    <w:rsid w:val="003D1F79"/>
    <w:rsid w:val="003D2381"/>
    <w:rsid w:val="003D43C3"/>
    <w:rsid w:val="003D4729"/>
    <w:rsid w:val="003E5726"/>
    <w:rsid w:val="00406C5F"/>
    <w:rsid w:val="0041406A"/>
    <w:rsid w:val="0041566B"/>
    <w:rsid w:val="004325DF"/>
    <w:rsid w:val="00432871"/>
    <w:rsid w:val="0043648A"/>
    <w:rsid w:val="00462286"/>
    <w:rsid w:val="00471E97"/>
    <w:rsid w:val="00471FD5"/>
    <w:rsid w:val="004732E0"/>
    <w:rsid w:val="0049030D"/>
    <w:rsid w:val="00490B4D"/>
    <w:rsid w:val="00490CEF"/>
    <w:rsid w:val="004917A0"/>
    <w:rsid w:val="00497023"/>
    <w:rsid w:val="004A5E23"/>
    <w:rsid w:val="004A5F42"/>
    <w:rsid w:val="004B0181"/>
    <w:rsid w:val="004B3A1E"/>
    <w:rsid w:val="004C36FD"/>
    <w:rsid w:val="004C73ED"/>
    <w:rsid w:val="004D7EB5"/>
    <w:rsid w:val="004F0300"/>
    <w:rsid w:val="004F2DA4"/>
    <w:rsid w:val="00502D71"/>
    <w:rsid w:val="00513BBE"/>
    <w:rsid w:val="005163B0"/>
    <w:rsid w:val="00531097"/>
    <w:rsid w:val="005373E2"/>
    <w:rsid w:val="00537DCE"/>
    <w:rsid w:val="00551B21"/>
    <w:rsid w:val="00556CAD"/>
    <w:rsid w:val="00566B8D"/>
    <w:rsid w:val="00570D55"/>
    <w:rsid w:val="005820A2"/>
    <w:rsid w:val="00595CDD"/>
    <w:rsid w:val="005A111E"/>
    <w:rsid w:val="005A3D61"/>
    <w:rsid w:val="005A5426"/>
    <w:rsid w:val="005B7CA1"/>
    <w:rsid w:val="005C6EDC"/>
    <w:rsid w:val="005D650E"/>
    <w:rsid w:val="005D6A96"/>
    <w:rsid w:val="005E3D5F"/>
    <w:rsid w:val="005F382A"/>
    <w:rsid w:val="005F5FCB"/>
    <w:rsid w:val="006003A8"/>
    <w:rsid w:val="006047F5"/>
    <w:rsid w:val="0061425A"/>
    <w:rsid w:val="006155A0"/>
    <w:rsid w:val="00627DE8"/>
    <w:rsid w:val="006305AB"/>
    <w:rsid w:val="0064011D"/>
    <w:rsid w:val="006511CA"/>
    <w:rsid w:val="00673B0D"/>
    <w:rsid w:val="00680151"/>
    <w:rsid w:val="006822C3"/>
    <w:rsid w:val="006972AE"/>
    <w:rsid w:val="006A4CDD"/>
    <w:rsid w:val="006A6E1A"/>
    <w:rsid w:val="006B74B2"/>
    <w:rsid w:val="006C2E6A"/>
    <w:rsid w:val="006D6903"/>
    <w:rsid w:val="006D6EDB"/>
    <w:rsid w:val="006F56AC"/>
    <w:rsid w:val="0070306B"/>
    <w:rsid w:val="00712BE7"/>
    <w:rsid w:val="00715620"/>
    <w:rsid w:val="00720CB2"/>
    <w:rsid w:val="00720F1F"/>
    <w:rsid w:val="00731B3D"/>
    <w:rsid w:val="007336A7"/>
    <w:rsid w:val="00744DF7"/>
    <w:rsid w:val="00757C49"/>
    <w:rsid w:val="007615A4"/>
    <w:rsid w:val="00763089"/>
    <w:rsid w:val="00767552"/>
    <w:rsid w:val="00780F27"/>
    <w:rsid w:val="007852E9"/>
    <w:rsid w:val="00795569"/>
    <w:rsid w:val="007A269E"/>
    <w:rsid w:val="007A3984"/>
    <w:rsid w:val="007B2F22"/>
    <w:rsid w:val="007B5F7E"/>
    <w:rsid w:val="007B670A"/>
    <w:rsid w:val="007E3446"/>
    <w:rsid w:val="007E7634"/>
    <w:rsid w:val="007F294B"/>
    <w:rsid w:val="007F47F4"/>
    <w:rsid w:val="0080216C"/>
    <w:rsid w:val="00803AC0"/>
    <w:rsid w:val="00823E77"/>
    <w:rsid w:val="0082579E"/>
    <w:rsid w:val="0083337A"/>
    <w:rsid w:val="008345FA"/>
    <w:rsid w:val="00841BFB"/>
    <w:rsid w:val="008473BE"/>
    <w:rsid w:val="008601E2"/>
    <w:rsid w:val="00862B19"/>
    <w:rsid w:val="00863A2F"/>
    <w:rsid w:val="00863F08"/>
    <w:rsid w:val="008734B8"/>
    <w:rsid w:val="00875E17"/>
    <w:rsid w:val="008776C7"/>
    <w:rsid w:val="008811A0"/>
    <w:rsid w:val="008910B8"/>
    <w:rsid w:val="00892349"/>
    <w:rsid w:val="00893A83"/>
    <w:rsid w:val="00893F5B"/>
    <w:rsid w:val="008966FD"/>
    <w:rsid w:val="008A6C80"/>
    <w:rsid w:val="008C1469"/>
    <w:rsid w:val="008C4840"/>
    <w:rsid w:val="008C5B41"/>
    <w:rsid w:val="008C6BF9"/>
    <w:rsid w:val="008D2527"/>
    <w:rsid w:val="008D2A9D"/>
    <w:rsid w:val="008D750C"/>
    <w:rsid w:val="008D7986"/>
    <w:rsid w:val="008E4CA1"/>
    <w:rsid w:val="008F00CA"/>
    <w:rsid w:val="008F39B6"/>
    <w:rsid w:val="008F6671"/>
    <w:rsid w:val="008F6CA8"/>
    <w:rsid w:val="00900638"/>
    <w:rsid w:val="00904DD5"/>
    <w:rsid w:val="00907C38"/>
    <w:rsid w:val="00910155"/>
    <w:rsid w:val="00914378"/>
    <w:rsid w:val="00914E63"/>
    <w:rsid w:val="00916FEF"/>
    <w:rsid w:val="00917FD5"/>
    <w:rsid w:val="0092141A"/>
    <w:rsid w:val="0092200C"/>
    <w:rsid w:val="009225B1"/>
    <w:rsid w:val="00924C56"/>
    <w:rsid w:val="00931726"/>
    <w:rsid w:val="00934E27"/>
    <w:rsid w:val="0093654F"/>
    <w:rsid w:val="009371E2"/>
    <w:rsid w:val="00943EC4"/>
    <w:rsid w:val="009451B6"/>
    <w:rsid w:val="00964FBF"/>
    <w:rsid w:val="009651AA"/>
    <w:rsid w:val="0097258D"/>
    <w:rsid w:val="009C1043"/>
    <w:rsid w:val="009C4A02"/>
    <w:rsid w:val="009D221A"/>
    <w:rsid w:val="009D4F35"/>
    <w:rsid w:val="009D71F6"/>
    <w:rsid w:val="009E3AD2"/>
    <w:rsid w:val="009E6347"/>
    <w:rsid w:val="009F796D"/>
    <w:rsid w:val="00A04739"/>
    <w:rsid w:val="00A04E59"/>
    <w:rsid w:val="00A04F27"/>
    <w:rsid w:val="00A16026"/>
    <w:rsid w:val="00A20E34"/>
    <w:rsid w:val="00A30284"/>
    <w:rsid w:val="00A305E1"/>
    <w:rsid w:val="00A376AE"/>
    <w:rsid w:val="00A41569"/>
    <w:rsid w:val="00A41EE7"/>
    <w:rsid w:val="00A42751"/>
    <w:rsid w:val="00A540AD"/>
    <w:rsid w:val="00A63BF6"/>
    <w:rsid w:val="00A7177C"/>
    <w:rsid w:val="00A758D3"/>
    <w:rsid w:val="00A770EB"/>
    <w:rsid w:val="00A77D77"/>
    <w:rsid w:val="00A84F34"/>
    <w:rsid w:val="00AA159F"/>
    <w:rsid w:val="00AB0CEE"/>
    <w:rsid w:val="00AB5EAA"/>
    <w:rsid w:val="00AC3FC2"/>
    <w:rsid w:val="00AD0E17"/>
    <w:rsid w:val="00AE00C1"/>
    <w:rsid w:val="00AE442F"/>
    <w:rsid w:val="00AF28F3"/>
    <w:rsid w:val="00AF539B"/>
    <w:rsid w:val="00AF68D2"/>
    <w:rsid w:val="00B0203A"/>
    <w:rsid w:val="00B1302C"/>
    <w:rsid w:val="00B42B9E"/>
    <w:rsid w:val="00B43149"/>
    <w:rsid w:val="00B53DD8"/>
    <w:rsid w:val="00B57F4A"/>
    <w:rsid w:val="00B60B94"/>
    <w:rsid w:val="00B7393B"/>
    <w:rsid w:val="00B7405B"/>
    <w:rsid w:val="00B80E97"/>
    <w:rsid w:val="00B81351"/>
    <w:rsid w:val="00B8461E"/>
    <w:rsid w:val="00B862A1"/>
    <w:rsid w:val="00BB4158"/>
    <w:rsid w:val="00BC0584"/>
    <w:rsid w:val="00BC3128"/>
    <w:rsid w:val="00BC4F43"/>
    <w:rsid w:val="00BC51C4"/>
    <w:rsid w:val="00BC691B"/>
    <w:rsid w:val="00BE2F87"/>
    <w:rsid w:val="00BE440E"/>
    <w:rsid w:val="00C07B39"/>
    <w:rsid w:val="00C11521"/>
    <w:rsid w:val="00C20D72"/>
    <w:rsid w:val="00C22EC4"/>
    <w:rsid w:val="00C25A0B"/>
    <w:rsid w:val="00C26A6C"/>
    <w:rsid w:val="00C27CB6"/>
    <w:rsid w:val="00C31B2C"/>
    <w:rsid w:val="00C34DE3"/>
    <w:rsid w:val="00C3755B"/>
    <w:rsid w:val="00C42F10"/>
    <w:rsid w:val="00C442D3"/>
    <w:rsid w:val="00C533C9"/>
    <w:rsid w:val="00C56AFF"/>
    <w:rsid w:val="00C573FF"/>
    <w:rsid w:val="00C769C8"/>
    <w:rsid w:val="00C82E8A"/>
    <w:rsid w:val="00C97709"/>
    <w:rsid w:val="00C97840"/>
    <w:rsid w:val="00CA19FB"/>
    <w:rsid w:val="00CA5F6D"/>
    <w:rsid w:val="00CB0727"/>
    <w:rsid w:val="00CB25FC"/>
    <w:rsid w:val="00CC0747"/>
    <w:rsid w:val="00CC0A6D"/>
    <w:rsid w:val="00CE4A00"/>
    <w:rsid w:val="00CE4F6A"/>
    <w:rsid w:val="00CE62BC"/>
    <w:rsid w:val="00CF118B"/>
    <w:rsid w:val="00CF6EA6"/>
    <w:rsid w:val="00D04A3B"/>
    <w:rsid w:val="00D06BD9"/>
    <w:rsid w:val="00D21656"/>
    <w:rsid w:val="00D24162"/>
    <w:rsid w:val="00D2541D"/>
    <w:rsid w:val="00D3198A"/>
    <w:rsid w:val="00D326D1"/>
    <w:rsid w:val="00D346CC"/>
    <w:rsid w:val="00D36E12"/>
    <w:rsid w:val="00D4060E"/>
    <w:rsid w:val="00D44595"/>
    <w:rsid w:val="00D52183"/>
    <w:rsid w:val="00D5411C"/>
    <w:rsid w:val="00D54AC8"/>
    <w:rsid w:val="00D65E10"/>
    <w:rsid w:val="00D743C4"/>
    <w:rsid w:val="00D80701"/>
    <w:rsid w:val="00DA0D77"/>
    <w:rsid w:val="00DC3A76"/>
    <w:rsid w:val="00DE58BF"/>
    <w:rsid w:val="00E02D96"/>
    <w:rsid w:val="00E07749"/>
    <w:rsid w:val="00E16D51"/>
    <w:rsid w:val="00E378CA"/>
    <w:rsid w:val="00E44564"/>
    <w:rsid w:val="00E52EE1"/>
    <w:rsid w:val="00E5539B"/>
    <w:rsid w:val="00E57A30"/>
    <w:rsid w:val="00E62F09"/>
    <w:rsid w:val="00E65A3A"/>
    <w:rsid w:val="00E66198"/>
    <w:rsid w:val="00E71AD2"/>
    <w:rsid w:val="00E72985"/>
    <w:rsid w:val="00E85B44"/>
    <w:rsid w:val="00E91D0D"/>
    <w:rsid w:val="00E92B47"/>
    <w:rsid w:val="00EA6235"/>
    <w:rsid w:val="00EB60F1"/>
    <w:rsid w:val="00ED1D97"/>
    <w:rsid w:val="00ED6B4E"/>
    <w:rsid w:val="00EF38A1"/>
    <w:rsid w:val="00F2756D"/>
    <w:rsid w:val="00F34F93"/>
    <w:rsid w:val="00F36F9A"/>
    <w:rsid w:val="00F574F5"/>
    <w:rsid w:val="00F57B0E"/>
    <w:rsid w:val="00F63BAC"/>
    <w:rsid w:val="00F65BD3"/>
    <w:rsid w:val="00F66E36"/>
    <w:rsid w:val="00F76170"/>
    <w:rsid w:val="00F80649"/>
    <w:rsid w:val="00F907A9"/>
    <w:rsid w:val="00F92A4A"/>
    <w:rsid w:val="00F95866"/>
    <w:rsid w:val="00FA0AA8"/>
    <w:rsid w:val="00FA6F73"/>
    <w:rsid w:val="00FB06CD"/>
    <w:rsid w:val="00FC171F"/>
    <w:rsid w:val="00FC2598"/>
    <w:rsid w:val="00FD79DD"/>
    <w:rsid w:val="00FE14E6"/>
    <w:rsid w:val="00FE4527"/>
    <w:rsid w:val="00FF4D0D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C614782"/>
  <w15:docId w15:val="{DF61C59B-4095-4266-A7F1-8D859E45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4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1E8C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paragraph" w:styleId="Heading3">
    <w:name w:val="heading 3"/>
    <w:basedOn w:val="Normal"/>
    <w:next w:val="Normal"/>
    <w:link w:val="Heading3Char"/>
    <w:qFormat/>
    <w:rsid w:val="00821E8C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21E8C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821E8C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GOESHERE01">
    <w:name w:val="HEADLINE GOES HERE 01"/>
    <w:basedOn w:val="Heading1"/>
    <w:link w:val="HEADLINEGOESHERE01Char"/>
    <w:qFormat/>
    <w:rsid w:val="00AC3FC2"/>
    <w:rPr>
      <w:b/>
      <w:smallCaps/>
      <w:color w:val="FFFFFF"/>
      <w:sz w:val="72"/>
    </w:rPr>
  </w:style>
  <w:style w:type="paragraph" w:customStyle="1" w:styleId="MONTHYEAR">
    <w:name w:val="MONTH YEAR"/>
    <w:basedOn w:val="Heading3"/>
    <w:link w:val="MONTHYEAR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1Char">
    <w:name w:val="Heading 1 Char"/>
    <w:basedOn w:val="DefaultParagraphFont"/>
    <w:link w:val="Heading1"/>
    <w:rsid w:val="00AC3FC2"/>
    <w:rPr>
      <w:rFonts w:ascii="Times" w:eastAsia="Times" w:hAnsi="Times"/>
      <w:sz w:val="60"/>
    </w:rPr>
  </w:style>
  <w:style w:type="character" w:customStyle="1" w:styleId="HEADLINEGOESHERE01Char">
    <w:name w:val="HEADLINE GOES HERE 01 Char"/>
    <w:basedOn w:val="Heading1Char"/>
    <w:link w:val="HEADLINEGOESHERE01"/>
    <w:rsid w:val="00AC3FC2"/>
    <w:rPr>
      <w:rFonts w:ascii="Times" w:eastAsia="Times" w:hAnsi="Times"/>
      <w:b/>
      <w:smallCaps/>
      <w:color w:val="FFFFFF"/>
      <w:sz w:val="72"/>
    </w:rPr>
  </w:style>
  <w:style w:type="paragraph" w:customStyle="1" w:styleId="VOLUMEISSUE">
    <w:name w:val="VOLUME # ISSUE #"/>
    <w:basedOn w:val="Heading3"/>
    <w:link w:val="VOLUMEISSUE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3Char">
    <w:name w:val="Heading 3 Char"/>
    <w:basedOn w:val="DefaultParagraphFont"/>
    <w:link w:val="Heading3"/>
    <w:rsid w:val="00AC3FC2"/>
    <w:rPr>
      <w:rFonts w:ascii="Times" w:eastAsia="Times" w:hAnsi="Times"/>
      <w:color w:val="411D0E"/>
      <w:sz w:val="34"/>
    </w:rPr>
  </w:style>
  <w:style w:type="character" w:customStyle="1" w:styleId="MONTHYEARChar">
    <w:name w:val="MONTH YEAR Char"/>
    <w:basedOn w:val="Heading3Char"/>
    <w:link w:val="MONTHYEAR"/>
    <w:rsid w:val="00AC3FC2"/>
    <w:rPr>
      <w:rFonts w:ascii="Times" w:eastAsia="Times" w:hAnsi="Times"/>
      <w:color w:val="411D0E"/>
      <w:sz w:val="34"/>
    </w:rPr>
  </w:style>
  <w:style w:type="paragraph" w:customStyle="1" w:styleId="CALLOUT">
    <w:name w:val="CALL OUT"/>
    <w:basedOn w:val="Normal"/>
    <w:link w:val="CALLOUTChar"/>
    <w:qFormat/>
    <w:rsid w:val="00AC3FC2"/>
    <w:pPr>
      <w:jc w:val="center"/>
    </w:pPr>
    <w:rPr>
      <w:rFonts w:ascii="Times" w:hAnsi="Times"/>
      <w:b/>
      <w:smallCaps/>
      <w:color w:val="FFFFFF"/>
      <w:sz w:val="28"/>
    </w:rPr>
  </w:style>
  <w:style w:type="character" w:customStyle="1" w:styleId="VOLUMEISSUEChar">
    <w:name w:val="VOLUME # ISSUE # Char"/>
    <w:basedOn w:val="Heading3Char"/>
    <w:link w:val="VOLUMEISSUE"/>
    <w:rsid w:val="00AC3FC2"/>
    <w:rPr>
      <w:rFonts w:ascii="Times" w:eastAsia="Times" w:hAnsi="Times"/>
      <w:smallCaps/>
      <w:color w:val="FFFFFF"/>
      <w:sz w:val="34"/>
    </w:rPr>
  </w:style>
  <w:style w:type="paragraph" w:customStyle="1" w:styleId="SUBHEAD01">
    <w:name w:val="SUBHEAD 01"/>
    <w:basedOn w:val="Normal"/>
    <w:link w:val="SUBHEAD01Char"/>
    <w:qFormat/>
    <w:rsid w:val="00AC3FC2"/>
    <w:rPr>
      <w:color w:val="1C3751"/>
      <w:sz w:val="36"/>
    </w:rPr>
  </w:style>
  <w:style w:type="character" w:customStyle="1" w:styleId="CALLOUTChar">
    <w:name w:val="CALL OUT Char"/>
    <w:basedOn w:val="DefaultParagraphFont"/>
    <w:link w:val="CALLOUT"/>
    <w:rsid w:val="00AC3FC2"/>
    <w:rPr>
      <w:rFonts w:ascii="Times" w:hAnsi="Times"/>
      <w:b/>
      <w:smallCaps/>
      <w:color w:val="FFFFFF"/>
      <w:sz w:val="28"/>
      <w:szCs w:val="24"/>
    </w:rPr>
  </w:style>
  <w:style w:type="paragraph" w:customStyle="1" w:styleId="BodyText01">
    <w:name w:val="Body Text 01"/>
    <w:basedOn w:val="BodyText"/>
    <w:link w:val="BodyText01Char"/>
    <w:qFormat/>
    <w:rsid w:val="00AC3FC2"/>
    <w:rPr>
      <w:color w:val="333333"/>
    </w:rPr>
  </w:style>
  <w:style w:type="character" w:customStyle="1" w:styleId="SUBHEAD01Char">
    <w:name w:val="SUBHEAD 01 Char"/>
    <w:basedOn w:val="DefaultParagraphFont"/>
    <w:link w:val="SUBHEAD01"/>
    <w:rsid w:val="00AC3FC2"/>
    <w:rPr>
      <w:color w:val="1C3751"/>
      <w:sz w:val="36"/>
      <w:szCs w:val="24"/>
    </w:rPr>
  </w:style>
  <w:style w:type="paragraph" w:customStyle="1" w:styleId="placephotohere">
    <w:name w:val="place photo here"/>
    <w:basedOn w:val="Normal"/>
    <w:link w:val="placephotohereChar"/>
    <w:qFormat/>
    <w:rsid w:val="00AC3FC2"/>
    <w:pPr>
      <w:jc w:val="center"/>
    </w:pPr>
    <w:rPr>
      <w:sz w:val="18"/>
    </w:rPr>
  </w:style>
  <w:style w:type="character" w:customStyle="1" w:styleId="BodyTextChar">
    <w:name w:val="Body Text Char"/>
    <w:basedOn w:val="DefaultParagraphFont"/>
    <w:link w:val="BodyText"/>
    <w:rsid w:val="00AC3FC2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AC3FC2"/>
    <w:rPr>
      <w:rFonts w:ascii="Times" w:eastAsia="Times" w:hAnsi="Times"/>
      <w:color w:val="333333"/>
    </w:rPr>
  </w:style>
  <w:style w:type="paragraph" w:customStyle="1" w:styleId="Writecaptions01">
    <w:name w:val="Write captions 01"/>
    <w:basedOn w:val="Normal"/>
    <w:link w:val="Writecaptions01Char"/>
    <w:qFormat/>
    <w:rsid w:val="00AC3FC2"/>
    <w:pPr>
      <w:spacing w:line="180" w:lineRule="exact"/>
    </w:pPr>
    <w:rPr>
      <w:rFonts w:ascii="Times" w:hAnsi="Times"/>
      <w:b/>
      <w:color w:val="FFFFFF"/>
      <w:sz w:val="16"/>
    </w:rPr>
  </w:style>
  <w:style w:type="character" w:customStyle="1" w:styleId="placephotohereChar">
    <w:name w:val="place photo here Char"/>
    <w:basedOn w:val="DefaultParagraphFont"/>
    <w:link w:val="placephotohere"/>
    <w:rsid w:val="00AC3FC2"/>
    <w:rPr>
      <w:sz w:val="18"/>
      <w:szCs w:val="24"/>
    </w:rPr>
  </w:style>
  <w:style w:type="paragraph" w:customStyle="1" w:styleId="SPECIALPOINTS01">
    <w:name w:val="SPECIAL POINTS 01"/>
    <w:basedOn w:val="BodyText2"/>
    <w:link w:val="SPECIALPOINTSChar"/>
    <w:qFormat/>
    <w:rsid w:val="00AC3FC2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Writecaptions01Char">
    <w:name w:val="Write captions 01 Char"/>
    <w:basedOn w:val="DefaultParagraphFont"/>
    <w:link w:val="Writecaptions01"/>
    <w:rsid w:val="00AC3FC2"/>
    <w:rPr>
      <w:rFonts w:ascii="Times" w:hAnsi="Times"/>
      <w:b/>
      <w:color w:val="FFFFFF"/>
      <w:sz w:val="16"/>
      <w:szCs w:val="24"/>
    </w:rPr>
  </w:style>
  <w:style w:type="paragraph" w:customStyle="1" w:styleId="BodyText02">
    <w:name w:val="Body Text 02"/>
    <w:basedOn w:val="BodyText"/>
    <w:link w:val="BodyText02Char"/>
    <w:qFormat/>
    <w:rsid w:val="00AC3FC2"/>
    <w:rPr>
      <w:color w:val="FFFFFF"/>
    </w:rPr>
  </w:style>
  <w:style w:type="character" w:customStyle="1" w:styleId="BodyText2Char">
    <w:name w:val="Body Text 2 Char"/>
    <w:basedOn w:val="DefaultParagraphFont"/>
    <w:link w:val="BodyText2"/>
    <w:rsid w:val="00AC3FC2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01"/>
    <w:rsid w:val="00AC3FC2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AC3FC2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AC3FC2"/>
    <w:rPr>
      <w:rFonts w:ascii="Times" w:eastAsia="Times" w:hAnsi="Times"/>
      <w:color w:val="FFFFFF"/>
    </w:rPr>
  </w:style>
  <w:style w:type="paragraph" w:customStyle="1" w:styleId="Address">
    <w:name w:val="Address"/>
    <w:basedOn w:val="BodyText2"/>
    <w:link w:val="AddressChar"/>
    <w:qFormat/>
    <w:rsid w:val="00AC3FC2"/>
    <w:pPr>
      <w:spacing w:line="200" w:lineRule="exact"/>
      <w:ind w:left="720" w:hanging="720"/>
    </w:pPr>
    <w:rPr>
      <w:color w:val="FFFFFF"/>
      <w:sz w:val="20"/>
    </w:rPr>
  </w:style>
  <w:style w:type="character" w:customStyle="1" w:styleId="PlacelogoChar">
    <w:name w:val="Place logo Char"/>
    <w:basedOn w:val="BodyText2Char"/>
    <w:link w:val="Placelogo"/>
    <w:rsid w:val="00AC3FC2"/>
    <w:rPr>
      <w:rFonts w:ascii="Times" w:eastAsia="Times" w:hAnsi="Times"/>
      <w:b/>
      <w:color w:val="FFFFFF"/>
      <w:sz w:val="16"/>
    </w:rPr>
  </w:style>
  <w:style w:type="paragraph" w:customStyle="1" w:styleId="INSERTCOMPANYNAMEHERE">
    <w:name w:val="INSERT COMPANY NAME HERE"/>
    <w:basedOn w:val="BodyText2"/>
    <w:link w:val="INSERTCOMPANYNAMEHEREChar"/>
    <w:qFormat/>
    <w:rsid w:val="00AC3FC2"/>
    <w:pPr>
      <w:spacing w:line="240" w:lineRule="auto"/>
      <w:ind w:left="720" w:hanging="720"/>
    </w:pPr>
    <w:rPr>
      <w:smallCaps/>
      <w:color w:val="FFFFFF"/>
      <w:sz w:val="36"/>
    </w:rPr>
  </w:style>
  <w:style w:type="character" w:customStyle="1" w:styleId="AddressChar">
    <w:name w:val="Address Char"/>
    <w:basedOn w:val="BodyText2Char"/>
    <w:link w:val="Address"/>
    <w:rsid w:val="00AC3FC2"/>
    <w:rPr>
      <w:rFonts w:ascii="Times" w:eastAsia="Times" w:hAnsi="Times"/>
      <w:b/>
      <w:color w:val="FFFFFF"/>
      <w:sz w:val="28"/>
    </w:rPr>
  </w:style>
  <w:style w:type="paragraph" w:customStyle="1" w:styleId="SUBHEAD02">
    <w:name w:val="SUBHEAD 02"/>
    <w:basedOn w:val="BodyText2"/>
    <w:link w:val="SUBHEAD02Char"/>
    <w:qFormat/>
    <w:rsid w:val="00AC3FC2"/>
    <w:pPr>
      <w:spacing w:line="280" w:lineRule="exact"/>
      <w:ind w:left="720" w:hanging="720"/>
      <w:jc w:val="left"/>
    </w:pPr>
    <w:rPr>
      <w:b w:val="0"/>
      <w:smallCaps/>
      <w:color w:val="1C3751"/>
      <w:sz w:val="32"/>
    </w:rPr>
  </w:style>
  <w:style w:type="character" w:customStyle="1" w:styleId="INSERTCOMPANYNAMEHEREChar">
    <w:name w:val="INSERT COMPANY NAME HERE Char"/>
    <w:basedOn w:val="BodyText2Char"/>
    <w:link w:val="INSERTCOMPANYNAMEHERE"/>
    <w:rsid w:val="00AC3FC2"/>
    <w:rPr>
      <w:rFonts w:ascii="Times" w:eastAsia="Times" w:hAnsi="Times"/>
      <w:b/>
      <w:smallCaps/>
      <w:color w:val="FFFFFF"/>
      <w:sz w:val="36"/>
    </w:rPr>
  </w:style>
  <w:style w:type="paragraph" w:customStyle="1" w:styleId="BodyText03">
    <w:name w:val="Body Text 03"/>
    <w:basedOn w:val="BodyText"/>
    <w:link w:val="BodyText03Char"/>
    <w:qFormat/>
    <w:rsid w:val="00AC3FC2"/>
    <w:rPr>
      <w:color w:val="333333"/>
    </w:rPr>
  </w:style>
  <w:style w:type="character" w:customStyle="1" w:styleId="SUBHEAD02Char">
    <w:name w:val="SUBHEAD 02 Char"/>
    <w:basedOn w:val="DefaultParagraphFont"/>
    <w:link w:val="SUBHEAD02"/>
    <w:rsid w:val="00AC3FC2"/>
    <w:rPr>
      <w:rFonts w:ascii="Times" w:eastAsia="Times" w:hAnsi="Times"/>
      <w:smallCaps/>
      <w:color w:val="1C3751"/>
      <w:sz w:val="32"/>
    </w:rPr>
  </w:style>
  <w:style w:type="paragraph" w:customStyle="1" w:styleId="Writecaptions02">
    <w:name w:val="Write captions 02"/>
    <w:basedOn w:val="Normal"/>
    <w:link w:val="Writecaptions02Char"/>
    <w:qFormat/>
    <w:rsid w:val="00AC3FC2"/>
    <w:pPr>
      <w:spacing w:line="180" w:lineRule="exact"/>
    </w:pPr>
    <w:rPr>
      <w:rFonts w:ascii="Times" w:hAnsi="Times"/>
      <w:color w:val="00467F"/>
      <w:sz w:val="16"/>
    </w:rPr>
  </w:style>
  <w:style w:type="character" w:customStyle="1" w:styleId="BodyText03Char">
    <w:name w:val="Body Text 03 Char"/>
    <w:basedOn w:val="BodyTextChar"/>
    <w:link w:val="BodyText03"/>
    <w:rsid w:val="00AC3FC2"/>
    <w:rPr>
      <w:rFonts w:ascii="Times" w:eastAsia="Times" w:hAnsi="Times"/>
      <w:color w:val="333333"/>
    </w:rPr>
  </w:style>
  <w:style w:type="paragraph" w:customStyle="1" w:styleId="SPECIALPOINTS02">
    <w:name w:val="SPECIAL POINTS 02"/>
    <w:basedOn w:val="BodyText2"/>
    <w:link w:val="SPECIALPOINTS02Char"/>
    <w:qFormat/>
    <w:rsid w:val="00AC3FC2"/>
    <w:pPr>
      <w:spacing w:line="200" w:lineRule="exact"/>
      <w:ind w:left="720" w:hanging="720"/>
      <w:jc w:val="left"/>
    </w:pPr>
    <w:rPr>
      <w:caps/>
      <w:color w:val="1C3751"/>
      <w:sz w:val="20"/>
    </w:rPr>
  </w:style>
  <w:style w:type="character" w:customStyle="1" w:styleId="Writecaptions02Char">
    <w:name w:val="Write captions 02 Char"/>
    <w:basedOn w:val="DefaultParagraphFont"/>
    <w:link w:val="Writecaptions02"/>
    <w:rsid w:val="00AC3FC2"/>
    <w:rPr>
      <w:rFonts w:ascii="Times" w:hAnsi="Times"/>
      <w:color w:val="00467F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9E6347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1C3751"/>
      <w:sz w:val="18"/>
    </w:rPr>
  </w:style>
  <w:style w:type="character" w:customStyle="1" w:styleId="SPECIALPOINTS02Char">
    <w:name w:val="SPECIAL POINTS 02 Char"/>
    <w:basedOn w:val="BodyText2Char"/>
    <w:link w:val="SPECIALPOINTS02"/>
    <w:rsid w:val="00AC3FC2"/>
    <w:rPr>
      <w:rFonts w:ascii="Times" w:eastAsia="Times" w:hAnsi="Times"/>
      <w:b/>
      <w:caps/>
      <w:color w:val="1C3751"/>
      <w:sz w:val="28"/>
    </w:rPr>
  </w:style>
  <w:style w:type="paragraph" w:customStyle="1" w:styleId="jargon">
    <w:name w:val="jargon"/>
    <w:basedOn w:val="Normal"/>
    <w:link w:val="jargonChar"/>
    <w:qFormat/>
    <w:rsid w:val="009E6347"/>
    <w:pPr>
      <w:jc w:val="center"/>
    </w:pPr>
    <w:rPr>
      <w:rFonts w:ascii="Times" w:hAnsi="Times"/>
      <w:i/>
      <w:color w:val="FFDE78"/>
      <w:sz w:val="36"/>
      <w:szCs w:val="28"/>
    </w:rPr>
  </w:style>
  <w:style w:type="character" w:customStyle="1" w:styleId="BulletPointsChar">
    <w:name w:val="Bullet Points Char"/>
    <w:basedOn w:val="DefaultParagraphFont"/>
    <w:link w:val="BulletPoints"/>
    <w:rsid w:val="009E6347"/>
    <w:rPr>
      <w:rFonts w:ascii="Times" w:hAnsi="Times"/>
      <w:color w:val="1C3751"/>
      <w:sz w:val="18"/>
      <w:szCs w:val="24"/>
    </w:rPr>
  </w:style>
  <w:style w:type="paragraph" w:customStyle="1" w:styleId="Titleofyournewsletter">
    <w:name w:val="Title of your newsletter"/>
    <w:basedOn w:val="Heading1"/>
    <w:link w:val="TitleofyournewsletterChar"/>
    <w:qFormat/>
    <w:rsid w:val="009D71F6"/>
    <w:rPr>
      <w:b/>
      <w:color w:val="FFFFFF"/>
      <w:sz w:val="44"/>
    </w:rPr>
  </w:style>
  <w:style w:type="character" w:customStyle="1" w:styleId="jargonChar">
    <w:name w:val="jargon Char"/>
    <w:basedOn w:val="DefaultParagraphFont"/>
    <w:link w:val="jargon"/>
    <w:rsid w:val="009E6347"/>
    <w:rPr>
      <w:rFonts w:ascii="Times" w:hAnsi="Times"/>
      <w:i/>
      <w:color w:val="FFDE78"/>
      <w:sz w:val="36"/>
      <w:szCs w:val="28"/>
    </w:rPr>
  </w:style>
  <w:style w:type="paragraph" w:customStyle="1" w:styleId="BodyText04">
    <w:name w:val="Body Text 04"/>
    <w:basedOn w:val="Normal"/>
    <w:link w:val="BodyText04Char"/>
    <w:qFormat/>
    <w:rsid w:val="009D71F6"/>
    <w:rPr>
      <w:rFonts w:ascii="Times" w:hAnsi="Times"/>
      <w:i/>
    </w:rPr>
  </w:style>
  <w:style w:type="character" w:customStyle="1" w:styleId="TitleofyournewsletterChar">
    <w:name w:val="Title of your newsletter Char"/>
    <w:basedOn w:val="Heading1Char"/>
    <w:link w:val="Titleofyournewsletter"/>
    <w:rsid w:val="009D71F6"/>
    <w:rPr>
      <w:rFonts w:ascii="Times" w:eastAsia="Times" w:hAnsi="Times"/>
      <w:b/>
      <w:color w:val="FFFFFF"/>
      <w:sz w:val="44"/>
    </w:rPr>
  </w:style>
  <w:style w:type="paragraph" w:customStyle="1" w:styleId="SHIPPING">
    <w:name w:val="SHIPPING"/>
    <w:basedOn w:val="Normal"/>
    <w:link w:val="SHIPPINGChar"/>
    <w:qFormat/>
    <w:rsid w:val="009D71F6"/>
    <w:pPr>
      <w:jc w:val="center"/>
    </w:pPr>
    <w:rPr>
      <w:rFonts w:ascii="Times" w:hAnsi="Times"/>
      <w:b/>
      <w:sz w:val="20"/>
    </w:rPr>
  </w:style>
  <w:style w:type="character" w:customStyle="1" w:styleId="BodyText04Char">
    <w:name w:val="Body Text 04 Char"/>
    <w:basedOn w:val="DefaultParagraphFont"/>
    <w:link w:val="BodyText04"/>
    <w:rsid w:val="009D71F6"/>
    <w:rPr>
      <w:rFonts w:ascii="Times" w:hAnsi="Times"/>
      <w:i/>
      <w:sz w:val="24"/>
      <w:szCs w:val="24"/>
    </w:rPr>
  </w:style>
  <w:style w:type="paragraph" w:customStyle="1" w:styleId="SHIPPINGADDRESS">
    <w:name w:val="SHIPPING ADDRESS"/>
    <w:basedOn w:val="Normal"/>
    <w:link w:val="SHIPPINGADDRESSChar"/>
    <w:qFormat/>
    <w:rsid w:val="009D71F6"/>
    <w:pPr>
      <w:jc w:val="center"/>
    </w:pPr>
    <w:rPr>
      <w:rFonts w:ascii="Times" w:hAnsi="Times"/>
      <w:sz w:val="20"/>
    </w:rPr>
  </w:style>
  <w:style w:type="character" w:customStyle="1" w:styleId="SHIPPINGChar">
    <w:name w:val="SHIPPING Char"/>
    <w:basedOn w:val="DefaultParagraphFont"/>
    <w:link w:val="SHIPPING"/>
    <w:rsid w:val="009D71F6"/>
    <w:rPr>
      <w:rFonts w:ascii="Times" w:hAnsi="Times"/>
      <w:b/>
      <w:szCs w:val="24"/>
    </w:rPr>
  </w:style>
  <w:style w:type="paragraph" w:customStyle="1" w:styleId="YOURCOMPANYNAME">
    <w:name w:val="YOUR COMPANY NAME"/>
    <w:basedOn w:val="Normal"/>
    <w:link w:val="YOURCOMPANYNAMEChar"/>
    <w:qFormat/>
    <w:rsid w:val="009D71F6"/>
    <w:rPr>
      <w:rFonts w:ascii="Times" w:hAnsi="Times"/>
      <w:b/>
      <w:sz w:val="20"/>
    </w:rPr>
  </w:style>
  <w:style w:type="character" w:customStyle="1" w:styleId="SHIPPINGADDRESSChar">
    <w:name w:val="SHIPPING ADDRESS Char"/>
    <w:basedOn w:val="DefaultParagraphFont"/>
    <w:link w:val="SHIPPINGADDRESS"/>
    <w:rsid w:val="009D71F6"/>
    <w:rPr>
      <w:rFonts w:ascii="Times" w:hAnsi="Times"/>
      <w:szCs w:val="24"/>
    </w:rPr>
  </w:style>
  <w:style w:type="paragraph" w:customStyle="1" w:styleId="Address01">
    <w:name w:val="Address 01"/>
    <w:basedOn w:val="Normal"/>
    <w:link w:val="Address01Char"/>
    <w:qFormat/>
    <w:rsid w:val="009D71F6"/>
    <w:rPr>
      <w:rFonts w:ascii="Times" w:hAnsi="Times"/>
      <w:sz w:val="20"/>
    </w:rPr>
  </w:style>
  <w:style w:type="character" w:customStyle="1" w:styleId="YOURCOMPANYNAMEChar">
    <w:name w:val="YOUR COMPANY NAME Char"/>
    <w:basedOn w:val="DefaultParagraphFont"/>
    <w:link w:val="YOURCOMPANYNAME"/>
    <w:rsid w:val="009D71F6"/>
    <w:rPr>
      <w:rFonts w:ascii="Times" w:hAnsi="Times"/>
      <w:b/>
      <w:szCs w:val="24"/>
    </w:rPr>
  </w:style>
  <w:style w:type="paragraph" w:styleId="ListParagraph">
    <w:name w:val="List Paragraph"/>
    <w:basedOn w:val="Normal"/>
    <w:uiPriority w:val="34"/>
    <w:qFormat/>
    <w:rsid w:val="0064011D"/>
    <w:pPr>
      <w:ind w:left="720"/>
      <w:contextualSpacing/>
    </w:pPr>
  </w:style>
  <w:style w:type="character" w:customStyle="1" w:styleId="Address01Char">
    <w:name w:val="Address 01 Char"/>
    <w:basedOn w:val="DefaultParagraphFont"/>
    <w:link w:val="Address01"/>
    <w:rsid w:val="009D71F6"/>
    <w:rPr>
      <w:rFonts w:ascii="Times" w:hAnsi="Times"/>
      <w:szCs w:val="24"/>
    </w:rPr>
  </w:style>
  <w:style w:type="character" w:styleId="Hyperlink">
    <w:name w:val="Hyperlink"/>
    <w:basedOn w:val="DefaultParagraphFont"/>
    <w:rsid w:val="00BC69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691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A6EBB"/>
    <w:rPr>
      <w:b/>
      <w:bCs/>
    </w:rPr>
  </w:style>
  <w:style w:type="paragraph" w:styleId="NormalWeb">
    <w:name w:val="Normal (Web)"/>
    <w:basedOn w:val="Normal"/>
    <w:uiPriority w:val="99"/>
    <w:unhideWhenUsed/>
    <w:rsid w:val="003A6EB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F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FD5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D290A"/>
    <w:rPr>
      <w:color w:val="605E5C"/>
      <w:shd w:val="clear" w:color="auto" w:fill="E1DFDD"/>
    </w:rPr>
  </w:style>
  <w:style w:type="paragraph" w:customStyle="1" w:styleId="Default">
    <w:name w:val="Default"/>
    <w:rsid w:val="002130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52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2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71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14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5.wmf"/><Relationship Id="rId26" Type="http://schemas.openxmlformats.org/officeDocument/2006/relationships/image" Target="media/image9.jpeg"/><Relationship Id="rId39" Type="http://schemas.openxmlformats.org/officeDocument/2006/relationships/image" Target="media/image11.png"/><Relationship Id="rId21" Type="http://schemas.openxmlformats.org/officeDocument/2006/relationships/image" Target="media/image50.wmf"/><Relationship Id="rId34" Type="http://schemas.openxmlformats.org/officeDocument/2006/relationships/hyperlink" Target="http://www.pwralara.org/code-steering.htm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40.wmf"/><Relationship Id="rId29" Type="http://schemas.openxmlformats.org/officeDocument/2006/relationships/hyperlink" Target="http://www.pwralara.org/code-vendor.htm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8.wmf"/><Relationship Id="rId32" Type="http://schemas.openxmlformats.org/officeDocument/2006/relationships/hyperlink" Target="http://www.pwralara.org/docs/PWR-ALARA-bylaws.doc" TargetMode="External"/><Relationship Id="rId37" Type="http://schemas.openxmlformats.org/officeDocument/2006/relationships/hyperlink" Target="http://www.google.com/url?sa=i&amp;rct=j&amp;q=&amp;esrc=s&amp;source=images&amp;cd=&amp;cad=rja&amp;uact=8&amp;ved=0ahUKEwie_vS5yMrJAhUQw2MKHdN_CbAQjRwIBw&amp;url=http://keywest.com/todo.html&amp;psig=AFQjCNHf9EX9HilxETZcyIJZILNl_dMg6g&amp;ust=1449605671525188" TargetMode="External"/><Relationship Id="rId40" Type="http://schemas.openxmlformats.org/officeDocument/2006/relationships/image" Target="media/image110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://www.pwralara.org/docs/PWR-ALARA-bylaws.doc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://www.google.com/url?sa=i&amp;rct=j&amp;q=&amp;esrc=s&amp;source=images&amp;cd=&amp;cad=rja&amp;uact=8&amp;ved=0ahUKEwj9x4qmycrJAhUX22MKHYJhAVcQjRwIBw&amp;url=http://keystv.com/dynamic/index.php?id%3D814&amp;psig=AFQjCNHf9EX9HilxETZcyIJZILNl_dMg6g&amp;ust=1449605671525188" TargetMode="External"/><Relationship Id="rId19" Type="http://schemas.openxmlformats.org/officeDocument/2006/relationships/image" Target="media/image6.wmf"/><Relationship Id="rId31" Type="http://schemas.openxmlformats.org/officeDocument/2006/relationships/hyperlink" Target="http://www.pwralara.org/code-vision.ht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p.alara.assn@gmail.co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0.wmf"/><Relationship Id="rId27" Type="http://schemas.openxmlformats.org/officeDocument/2006/relationships/hyperlink" Target="http://www.pwralara.org/code-vision.htm" TargetMode="External"/><Relationship Id="rId30" Type="http://schemas.openxmlformats.org/officeDocument/2006/relationships/hyperlink" Target="http://www.pwralara.org/code-steering.htm" TargetMode="External"/><Relationship Id="rId35" Type="http://schemas.openxmlformats.org/officeDocument/2006/relationships/hyperlink" Target="http://www.google.com/url?sa=i&amp;rct=j&amp;q=&amp;esrc=s&amp;source=images&amp;cd=&amp;cad=rja&amp;uact=8&amp;ved=0ahUKEwie_vS5yMrJAhUQw2MKHdN_CbAQjRwIBw&amp;url=http://keywest.com/todo.html&amp;psig=AFQjCNHf9EX9HilxETZcyIJZILNl_dMg6g&amp;ust=1449605671525188" TargetMode="External"/><Relationship Id="rId43" Type="http://schemas.openxmlformats.org/officeDocument/2006/relationships/theme" Target="theme/theme1.xml"/><Relationship Id="rId8" Type="http://schemas.openxmlformats.org/officeDocument/2006/relationships/hyperlink" Target="mailto:rp.alara.assn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google.com/url?sa=i&amp;rct=j&amp;q=&amp;esrc=s&amp;source=images&amp;cd=&amp;cad=rja&amp;uact=8&amp;ved=0ahUKEwj9x4qmycrJAhUX22MKHYJhAVcQjRwIBw&amp;url=http://keystv.com/dynamic/index.php?id%3D814&amp;psig=AFQjCNHf9EX9HilxETZcyIJZILNl_dMg6g&amp;ust=1449605671525188" TargetMode="External"/><Relationship Id="rId17" Type="http://schemas.openxmlformats.org/officeDocument/2006/relationships/image" Target="media/image4.wmf"/><Relationship Id="rId25" Type="http://schemas.openxmlformats.org/officeDocument/2006/relationships/image" Target="media/image80.wmf"/><Relationship Id="rId33" Type="http://schemas.openxmlformats.org/officeDocument/2006/relationships/hyperlink" Target="http://www.pwralara.org/code-vendor.htm" TargetMode="External"/><Relationship Id="rId38" Type="http://schemas.openxmlformats.org/officeDocument/2006/relationships/image" Target="media/image10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p8236\AppData\Roaming\Microsoft\Templates\HP_LegalClassic_Newsletter_TP103788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16630-CF11-45B1-B7B6-9078DE06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HP_LegalClassic_Newsletter_TP10378804.dot</Template>
  <TotalTime>80</TotalTime>
  <Pages>4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Energy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dlp8236</dc:creator>
  <cp:lastModifiedBy>Coughlin, Joseph J:(Constellation Nuclear)</cp:lastModifiedBy>
  <cp:revision>58</cp:revision>
  <cp:lastPrinted>2022-10-26T16:33:00Z</cp:lastPrinted>
  <dcterms:created xsi:type="dcterms:W3CDTF">2023-10-27T18:21:00Z</dcterms:created>
  <dcterms:modified xsi:type="dcterms:W3CDTF">2023-11-10T12:51:00Z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TC103788049990</vt:lpwstr>
  </property>
  <property fmtid="{D5CDD505-2E9C-101B-9397-08002B2CF9AE}" pid="3" name="MSIP_Label_c968b3d1-e05f-4796-9c23-acaf26d588cb_Enabled">
    <vt:lpwstr>true</vt:lpwstr>
  </property>
  <property fmtid="{D5CDD505-2E9C-101B-9397-08002B2CF9AE}" pid="4" name="MSIP_Label_c968b3d1-e05f-4796-9c23-acaf26d588cb_SetDate">
    <vt:lpwstr>2022-03-15T15:42:13Z</vt:lpwstr>
  </property>
  <property fmtid="{D5CDD505-2E9C-101B-9397-08002B2CF9AE}" pid="5" name="MSIP_Label_c968b3d1-e05f-4796-9c23-acaf26d588cb_Method">
    <vt:lpwstr>Standard</vt:lpwstr>
  </property>
  <property fmtid="{D5CDD505-2E9C-101B-9397-08002B2CF9AE}" pid="6" name="MSIP_Label_c968b3d1-e05f-4796-9c23-acaf26d588cb_Name">
    <vt:lpwstr>Company Confidential Information</vt:lpwstr>
  </property>
  <property fmtid="{D5CDD505-2E9C-101B-9397-08002B2CF9AE}" pid="7" name="MSIP_Label_c968b3d1-e05f-4796-9c23-acaf26d588cb_SiteId">
    <vt:lpwstr>600d01fc-055f-49c6-868f-3ecfcc791773</vt:lpwstr>
  </property>
  <property fmtid="{D5CDD505-2E9C-101B-9397-08002B2CF9AE}" pid="8" name="MSIP_Label_c968b3d1-e05f-4796-9c23-acaf26d588cb_ActionId">
    <vt:lpwstr>c30f94c5-488b-4d8c-86a0-0fb3616a067a</vt:lpwstr>
  </property>
  <property fmtid="{D5CDD505-2E9C-101B-9397-08002B2CF9AE}" pid="9" name="MSIP_Label_c968b3d1-e05f-4796-9c23-acaf26d588cb_ContentBits">
    <vt:lpwstr>0</vt:lpwstr>
  </property>
  <property fmtid="{D5CDD505-2E9C-101B-9397-08002B2CF9AE}" pid="10" name="MSIP_Label_dfe1a8d7-e404-4561-a6ce-09441972395c_Enabled">
    <vt:lpwstr>true</vt:lpwstr>
  </property>
  <property fmtid="{D5CDD505-2E9C-101B-9397-08002B2CF9AE}" pid="11" name="MSIP_Label_dfe1a8d7-e404-4561-a6ce-09441972395c_SetDate">
    <vt:lpwstr>2022-10-26T14:26:31Z</vt:lpwstr>
  </property>
  <property fmtid="{D5CDD505-2E9C-101B-9397-08002B2CF9AE}" pid="12" name="MSIP_Label_dfe1a8d7-e404-4561-a6ce-09441972395c_Method">
    <vt:lpwstr>Standard</vt:lpwstr>
  </property>
  <property fmtid="{D5CDD505-2E9C-101B-9397-08002B2CF9AE}" pid="13" name="MSIP_Label_dfe1a8d7-e404-4561-a6ce-09441972395c_Name">
    <vt:lpwstr>Company Confidential Information</vt:lpwstr>
  </property>
  <property fmtid="{D5CDD505-2E9C-101B-9397-08002B2CF9AE}" pid="14" name="MSIP_Label_dfe1a8d7-e404-4561-a6ce-09441972395c_SiteId">
    <vt:lpwstr>d8fb9c07-c19e-4e8c-a1cb-717cd3cf8ffe</vt:lpwstr>
  </property>
  <property fmtid="{D5CDD505-2E9C-101B-9397-08002B2CF9AE}" pid="15" name="MSIP_Label_dfe1a8d7-e404-4561-a6ce-09441972395c_ActionId">
    <vt:lpwstr>d44f0e8c-e00b-41d2-9868-4973200eaece</vt:lpwstr>
  </property>
  <property fmtid="{D5CDD505-2E9C-101B-9397-08002B2CF9AE}" pid="16" name="MSIP_Label_dfe1a8d7-e404-4561-a6ce-09441972395c_ContentBits">
    <vt:lpwstr>0</vt:lpwstr>
  </property>
</Properties>
</file>